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C5928" w14:textId="4C5D774B" w:rsidR="00B0047E" w:rsidRPr="000C5800" w:rsidRDefault="00183849" w:rsidP="003467EA">
      <w:pPr>
        <w:pStyle w:val="Otsikko"/>
      </w:pPr>
      <w:r w:rsidRPr="00183849">
        <w:t>Ennakkotehtävä</w:t>
      </w:r>
      <w:r w:rsidR="00D6711C">
        <w:t>, Musiikkipedagogi (AMK)</w:t>
      </w:r>
      <w:r w:rsidR="000E3C61">
        <w:t>, Varhaisiän musiikkikasvatus ja kulttuurihyvinvointi</w:t>
      </w:r>
      <w:r w:rsidR="00284391">
        <w:t>, lisähaku</w:t>
      </w:r>
    </w:p>
    <w:p w14:paraId="2AF42169" w14:textId="77777777" w:rsidR="00284391" w:rsidRDefault="00284391" w:rsidP="00284391">
      <w:pPr>
        <w:pStyle w:val="Ohje"/>
        <w:rPr>
          <w:b/>
          <w:bCs/>
        </w:rPr>
      </w:pPr>
      <w:r>
        <w:t xml:space="preserve">Hae lisähaussa Opintopolku.fi -palvelun kautta </w:t>
      </w:r>
      <w:r>
        <w:rPr>
          <w:b/>
          <w:bCs/>
        </w:rPr>
        <w:t>1.7. – 29.7.2026</w:t>
      </w:r>
      <w:r w:rsidRPr="003C7392">
        <w:rPr>
          <w:b/>
          <w:bCs/>
        </w:rPr>
        <w:t xml:space="preserve"> klo 15.00</w:t>
      </w:r>
      <w:r>
        <w:rPr>
          <w:b/>
          <w:bCs/>
        </w:rPr>
        <w:t>.</w:t>
      </w:r>
    </w:p>
    <w:p w14:paraId="05E6122E" w14:textId="1F3DB8E3" w:rsidR="003C015E" w:rsidRDefault="00284391" w:rsidP="00284391">
      <w:pPr>
        <w:pStyle w:val="Ohje"/>
      </w:pPr>
      <w:r w:rsidRPr="003C7392">
        <w:t>Li</w:t>
      </w:r>
      <w:r>
        <w:t xml:space="preserve">itä tämä ennakkotehtävä Opintopolun hakemuksellesi </w:t>
      </w:r>
      <w:r w:rsidRPr="00C3770B">
        <w:rPr>
          <w:b/>
          <w:bCs/>
        </w:rPr>
        <w:t>ke</w:t>
      </w:r>
      <w:r>
        <w:t xml:space="preserve"> </w:t>
      </w:r>
      <w:r>
        <w:rPr>
          <w:b/>
          <w:bCs/>
        </w:rPr>
        <w:t xml:space="preserve">29.7.2026 </w:t>
      </w:r>
      <w:r w:rsidRPr="003C7392">
        <w:rPr>
          <w:b/>
          <w:bCs/>
        </w:rPr>
        <w:t>klo 15.00 mennessä</w:t>
      </w:r>
      <w:r>
        <w:t>.</w:t>
      </w:r>
      <w:r w:rsidR="00C962A6">
        <w:t xml:space="preserve"> </w:t>
      </w:r>
      <w:r w:rsidR="00183849">
        <w:t>Tallenna ennakkotehtävän pohja omalle koneellesi, täytä omat vastauksesi ja liitä hakulomakkeellesi Opintopolku.fi –palvelussa.</w:t>
      </w:r>
      <w:r w:rsidR="00CD7869">
        <w:t xml:space="preserve"> Myöhässä palautettuja ennakkotehtäviä ei huomioida.</w:t>
      </w:r>
      <w:r w:rsidR="00183849">
        <w:t xml:space="preserve"> </w:t>
      </w:r>
      <w:r w:rsidR="00CD7869">
        <w:t xml:space="preserve">Tarkemmat ohjeet löytyvät </w:t>
      </w:r>
      <w:r w:rsidR="00CD7869" w:rsidRPr="00CD7869">
        <w:t xml:space="preserve">löytyy </w:t>
      </w:r>
      <w:proofErr w:type="spellStart"/>
      <w:r w:rsidR="00CD7869" w:rsidRPr="00CD7869">
        <w:rPr>
          <w:b/>
          <w:bCs/>
        </w:rPr>
        <w:t>Jamkin</w:t>
      </w:r>
      <w:proofErr w:type="spellEnd"/>
      <w:r w:rsidR="00CD7869" w:rsidRPr="00CD7869">
        <w:rPr>
          <w:b/>
          <w:bCs/>
        </w:rPr>
        <w:t xml:space="preserve"> nettisivulta: </w:t>
      </w:r>
      <w:hyperlink r:id="rId11" w:history="1">
        <w:r w:rsidR="00CD7869" w:rsidRPr="00CD7869">
          <w:rPr>
            <w:rStyle w:val="Hyperlinkki"/>
            <w:b/>
            <w:bCs/>
          </w:rPr>
          <w:t>https://www.jamk.fi/fi/jamkin-lisahaku-kesa</w:t>
        </w:r>
      </w:hyperlink>
      <w:r w:rsidR="00CD7869" w:rsidRPr="00CD7869">
        <w:rPr>
          <w:b/>
          <w:bCs/>
        </w:rPr>
        <w:t xml:space="preserve"> </w:t>
      </w:r>
      <w:r w:rsidR="00CD7869" w:rsidRPr="00CD7869">
        <w:t xml:space="preserve">(kohdasta AMK </w:t>
      </w:r>
      <w:r w:rsidR="00CD7869" w:rsidRPr="00CD7869">
        <w:rPr>
          <w:i/>
          <w:iCs/>
        </w:rPr>
        <w:t xml:space="preserve">&gt; Musiikkipedagogi (AMK), varhaisiän musiikkikasvatus ja </w:t>
      </w:r>
      <w:proofErr w:type="spellStart"/>
      <w:r w:rsidR="00CD7869" w:rsidRPr="00CD7869">
        <w:rPr>
          <w:i/>
          <w:iCs/>
        </w:rPr>
        <w:t>kulttuurihyvintointi</w:t>
      </w:r>
      <w:proofErr w:type="spellEnd"/>
      <w:r w:rsidR="00CD7869" w:rsidRPr="00CD7869">
        <w:rPr>
          <w:i/>
          <w:iCs/>
        </w:rPr>
        <w:t>)</w:t>
      </w:r>
    </w:p>
    <w:p w14:paraId="665426C1" w14:textId="04FACD7F" w:rsidR="00183849" w:rsidRDefault="00183849" w:rsidP="00183849">
      <w:pPr>
        <w:pStyle w:val="Ohje"/>
      </w:pPr>
      <w:r w:rsidRPr="00A03741">
        <w:t>Ennakkotehtävän perusteella arvioi</w:t>
      </w:r>
      <w:r w:rsidR="00E0664C" w:rsidRPr="00A03741">
        <w:t>daan</w:t>
      </w:r>
      <w:r w:rsidR="00DC4B6E">
        <w:t xml:space="preserve"> hakijan </w:t>
      </w:r>
      <w:r w:rsidRPr="000F7E55">
        <w:t>klassisen</w:t>
      </w:r>
      <w:r w:rsidR="000F7E55">
        <w:t>, kansanmusiikin</w:t>
      </w:r>
      <w:r w:rsidRPr="000F7E55">
        <w:t xml:space="preserve"> tai pop/jazz-musiikin</w:t>
      </w:r>
      <w:r w:rsidR="000F7E55">
        <w:t xml:space="preserve"> soiton ja/tai laulun harrastuneisuutta.</w:t>
      </w:r>
      <w:r w:rsidRPr="000F7E55">
        <w:t xml:space="preserve"> </w:t>
      </w:r>
      <w:r w:rsidRPr="00A03741">
        <w:t>Kaikki hakukelpoiset ja ennakkotehtävän hyväksytysti suorittaneet kutsutaan valintakokeeseen.</w:t>
      </w:r>
    </w:p>
    <w:p w14:paraId="455FB538" w14:textId="77777777" w:rsidR="003467EA" w:rsidRPr="000C5800" w:rsidRDefault="00FC2CF8" w:rsidP="000B3F57">
      <w:pPr>
        <w:pStyle w:val="Otsikko1"/>
      </w:pPr>
      <w:r w:rsidRPr="000C5800">
        <w:t xml:space="preserve">Hakijan </w:t>
      </w:r>
      <w:r w:rsidR="003467EA" w:rsidRPr="000C5800">
        <w:t>tiedot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3256"/>
        <w:gridCol w:w="6939"/>
      </w:tblGrid>
      <w:tr w:rsidR="004036E0" w:rsidRPr="000C5800" w14:paraId="7718D964" w14:textId="77777777" w:rsidTr="00DF3FDA">
        <w:tc>
          <w:tcPr>
            <w:tcW w:w="3256" w:type="dxa"/>
          </w:tcPr>
          <w:p w14:paraId="03B80FE5" w14:textId="77777777" w:rsidR="004036E0" w:rsidRPr="000C5800" w:rsidRDefault="004036E0" w:rsidP="004036E0">
            <w:pPr>
              <w:pStyle w:val="Taulukkootsikko"/>
            </w:pPr>
            <w:r w:rsidRPr="000C5800">
              <w:t>Sukunimi</w:t>
            </w:r>
          </w:p>
        </w:tc>
        <w:tc>
          <w:tcPr>
            <w:tcW w:w="6939" w:type="dxa"/>
          </w:tcPr>
          <w:p w14:paraId="474682E8" w14:textId="77777777" w:rsidR="004036E0" w:rsidRPr="000C5800" w:rsidRDefault="008B63E9" w:rsidP="004036E0">
            <w:pPr>
              <w:pStyle w:val="Taulukkonormaali"/>
            </w:pPr>
            <w:r>
              <w:fldChar w:fldCharType="begin">
                <w:ffData>
                  <w:name w:val="Teksti168"/>
                  <w:enabled/>
                  <w:calcOnExit w:val="0"/>
                  <w:statusText w:type="text" w:val="Opiskelijan sukunimi"/>
                  <w:textInput>
                    <w:default w:val="Kirjoita tähän sukunimesi"/>
                  </w:textInput>
                </w:ffData>
              </w:fldChar>
            </w:r>
            <w:bookmarkStart w:id="0" w:name="Teksti16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sukunimesi</w:t>
            </w:r>
            <w:r>
              <w:fldChar w:fldCharType="end"/>
            </w:r>
            <w:bookmarkEnd w:id="0"/>
          </w:p>
        </w:tc>
      </w:tr>
      <w:tr w:rsidR="004036E0" w:rsidRPr="000C5800" w14:paraId="6022DF86" w14:textId="77777777" w:rsidTr="00DF3FDA">
        <w:tc>
          <w:tcPr>
            <w:tcW w:w="3256" w:type="dxa"/>
          </w:tcPr>
          <w:p w14:paraId="0F58CCBD" w14:textId="77777777" w:rsidR="004036E0" w:rsidRPr="000C5800" w:rsidRDefault="004036E0" w:rsidP="004036E0">
            <w:pPr>
              <w:pStyle w:val="Taulukkootsikko"/>
            </w:pPr>
            <w:r w:rsidRPr="000C5800">
              <w:t>Etunimi</w:t>
            </w:r>
          </w:p>
        </w:tc>
        <w:tc>
          <w:tcPr>
            <w:tcW w:w="6939" w:type="dxa"/>
          </w:tcPr>
          <w:p w14:paraId="5CB3286E" w14:textId="77777777" w:rsidR="004036E0" w:rsidRPr="000C5800" w:rsidRDefault="008B63E9" w:rsidP="004036E0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Opiskelijan etunimi"/>
                  <w:textInput>
                    <w:default w:val="Kirjoita tähän etunime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etunimesi</w:t>
            </w:r>
            <w:r>
              <w:fldChar w:fldCharType="end"/>
            </w:r>
          </w:p>
        </w:tc>
      </w:tr>
      <w:tr w:rsidR="00AF7AE4" w:rsidRPr="000C5800" w14:paraId="2BF5ED45" w14:textId="77777777" w:rsidTr="00DF3FDA">
        <w:tc>
          <w:tcPr>
            <w:tcW w:w="3256" w:type="dxa"/>
          </w:tcPr>
          <w:p w14:paraId="34E5F02C" w14:textId="03C69EF1" w:rsidR="00AF7AE4" w:rsidRPr="000C5800" w:rsidRDefault="00D0187E" w:rsidP="004036E0">
            <w:pPr>
              <w:pStyle w:val="Taulukkootsikko"/>
            </w:pPr>
            <w:r>
              <w:t>Ikä</w:t>
            </w:r>
          </w:p>
        </w:tc>
        <w:tc>
          <w:tcPr>
            <w:tcW w:w="6939" w:type="dxa"/>
          </w:tcPr>
          <w:p w14:paraId="743B8F50" w14:textId="6E23FD7E" w:rsidR="00AF7AE4" w:rsidRPr="000C5800" w:rsidRDefault="00D0187E" w:rsidP="004036E0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Opiskelijan etunimi"/>
                  <w:textInput>
                    <w:default w:val="Kirjoita tähän ikä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ikäsi</w:t>
            </w:r>
            <w:r>
              <w:fldChar w:fldCharType="end"/>
            </w:r>
          </w:p>
        </w:tc>
      </w:tr>
    </w:tbl>
    <w:p w14:paraId="149C37A0" w14:textId="3D6DDA7A" w:rsidR="00D9748F" w:rsidRPr="00F87872" w:rsidRDefault="00586556" w:rsidP="00D9748F">
      <w:pPr>
        <w:pStyle w:val="Otsikko1"/>
      </w:pPr>
      <w:r w:rsidRPr="00F87872">
        <w:t>Ennakkotehtävä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3256"/>
        <w:gridCol w:w="6939"/>
      </w:tblGrid>
      <w:tr w:rsidR="00183849" w:rsidRPr="000C5800" w14:paraId="7C737BA7" w14:textId="77777777" w:rsidTr="00C44FCA">
        <w:tc>
          <w:tcPr>
            <w:tcW w:w="3256" w:type="dxa"/>
          </w:tcPr>
          <w:p w14:paraId="480EBA82" w14:textId="4E5BF64E" w:rsidR="00183849" w:rsidRPr="000C5800" w:rsidRDefault="00183849" w:rsidP="00C44FCA">
            <w:pPr>
              <w:pStyle w:val="Taulukkootsikko"/>
            </w:pPr>
            <w:r w:rsidRPr="00183849">
              <w:t>Millä</w:t>
            </w:r>
            <w:r w:rsidR="003A5AF9">
              <w:t xml:space="preserve"> Opintopolun hakulomakkeen</w:t>
            </w:r>
            <w:r w:rsidRPr="003A5AF9">
              <w:t xml:space="preserve"> hakutoiveella </w:t>
            </w:r>
            <w:r w:rsidR="00EA182D" w:rsidRPr="003A5AF9">
              <w:t>(</w:t>
            </w:r>
            <w:proofErr w:type="gramStart"/>
            <w:r w:rsidR="00EA182D" w:rsidRPr="003A5AF9">
              <w:t>1-6</w:t>
            </w:r>
            <w:proofErr w:type="gramEnd"/>
            <w:r w:rsidR="00EA182D" w:rsidRPr="003A5AF9">
              <w:t xml:space="preserve">) </w:t>
            </w:r>
            <w:r w:rsidRPr="003A5AF9">
              <w:t xml:space="preserve">haet </w:t>
            </w:r>
            <w:proofErr w:type="spellStart"/>
            <w:r w:rsidRPr="003A5AF9">
              <w:t>J</w:t>
            </w:r>
            <w:r w:rsidR="001B493D" w:rsidRPr="003A5AF9">
              <w:t>amk</w:t>
            </w:r>
            <w:r w:rsidRPr="003A5AF9">
              <w:t>in</w:t>
            </w:r>
            <w:proofErr w:type="spellEnd"/>
            <w:r w:rsidRPr="003A5AF9">
              <w:t xml:space="preserve"> musiikkipedagogi</w:t>
            </w:r>
            <w:r w:rsidR="00F87872">
              <w:t xml:space="preserve">, </w:t>
            </w:r>
            <w:r w:rsidR="00F87872" w:rsidRPr="009F6064">
              <w:rPr>
                <w:i/>
                <w:iCs/>
              </w:rPr>
              <w:t>Varhaisiän musiikkikasvatus ja kulttuurihyvinvointi</w:t>
            </w:r>
            <w:r w:rsidRPr="009F6064">
              <w:rPr>
                <w:i/>
                <w:iCs/>
              </w:rPr>
              <w:t xml:space="preserve"> </w:t>
            </w:r>
            <w:r w:rsidR="00F87872">
              <w:t>-</w:t>
            </w:r>
            <w:r w:rsidRPr="00183849">
              <w:t>tutkinto-ohjelmaan?</w:t>
            </w:r>
          </w:p>
        </w:tc>
        <w:tc>
          <w:tcPr>
            <w:tcW w:w="6939" w:type="dxa"/>
          </w:tcPr>
          <w:p w14:paraId="7815EEB5" w14:textId="4E2964A9" w:rsidR="00183849" w:rsidRPr="000C5800" w:rsidRDefault="00EA182D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Opiskelijan puhelinnumero"/>
                  <w:textInput>
                    <w:default w:val="Kirjoita tähän hakutoivee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hakutoiveesi</w:t>
            </w:r>
            <w:r>
              <w:fldChar w:fldCharType="end"/>
            </w:r>
          </w:p>
        </w:tc>
      </w:tr>
      <w:tr w:rsidR="00DF3FDA" w:rsidRPr="000C5800" w14:paraId="628BBB87" w14:textId="77777777" w:rsidTr="00DF3FDA">
        <w:tc>
          <w:tcPr>
            <w:tcW w:w="3256" w:type="dxa"/>
          </w:tcPr>
          <w:p w14:paraId="29B66E88" w14:textId="2B148C6D" w:rsidR="00DF3FDA" w:rsidRPr="000C5800" w:rsidRDefault="00D9748F" w:rsidP="00DF3FDA">
            <w:pPr>
              <w:pStyle w:val="Taulukkootsikko"/>
            </w:pPr>
            <w:r w:rsidRPr="00D9748F">
              <w:t>Kerro lyhyesti minkälaisissa työtehtävissä haluaisit toimia valmistuttuasi musiikkipedagogi</w:t>
            </w:r>
            <w:r w:rsidR="00F87872">
              <w:t xml:space="preserve">, </w:t>
            </w:r>
            <w:r w:rsidR="00F87872" w:rsidRPr="009F6064">
              <w:rPr>
                <w:i/>
                <w:iCs/>
              </w:rPr>
              <w:t>Varhaisiän musiikkikasvatus ja kulttuurihyvinvointi</w:t>
            </w:r>
            <w:r w:rsidRPr="00D9748F">
              <w:t xml:space="preserve"> </w:t>
            </w:r>
            <w:r w:rsidR="00F87872">
              <w:t>-</w:t>
            </w:r>
            <w:r w:rsidRPr="00D9748F">
              <w:t>tutkinto-ohjelmasta.</w:t>
            </w:r>
          </w:p>
        </w:tc>
        <w:tc>
          <w:tcPr>
            <w:tcW w:w="6939" w:type="dxa"/>
          </w:tcPr>
          <w:p w14:paraId="56BB17C5" w14:textId="77777777" w:rsidR="00DF3FDA" w:rsidRPr="000C5800" w:rsidRDefault="004C3899" w:rsidP="004036E0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erro tässä minkälaisissa työtehtävissä haluaisit toimia valmistuttua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Kerro tässä minkälaisissa työtehtävissä haluaisit toimia valmistuttuasi</w:t>
            </w:r>
            <w:r>
              <w:fldChar w:fldCharType="end"/>
            </w:r>
          </w:p>
        </w:tc>
      </w:tr>
    </w:tbl>
    <w:p w14:paraId="25A61784" w14:textId="77777777" w:rsidR="008F6A09" w:rsidRDefault="008F6A09">
      <w:pPr>
        <w:spacing w:before="0" w:after="0"/>
        <w:rPr>
          <w:rFonts w:ascii="Calibri" w:hAnsi="Calibri" w:cs="Arial"/>
          <w:b/>
          <w:bCs/>
          <w:kern w:val="32"/>
          <w:szCs w:val="22"/>
        </w:rPr>
      </w:pPr>
      <w:r>
        <w:br w:type="page"/>
      </w:r>
    </w:p>
    <w:p w14:paraId="21B9D2AD" w14:textId="158BDB5E" w:rsidR="008F6A09" w:rsidRDefault="00F87872" w:rsidP="00B3754C">
      <w:pPr>
        <w:pStyle w:val="Otsikko1"/>
      </w:pPr>
      <w:r w:rsidRPr="00F87872">
        <w:lastRenderedPageBreak/>
        <w:t>Soiton ja/tai laulun harrastuneisuus</w:t>
      </w:r>
    </w:p>
    <w:p w14:paraId="26AD9287" w14:textId="4B34CFB6" w:rsidR="005543DC" w:rsidRPr="005543DC" w:rsidRDefault="005543DC" w:rsidP="005543DC">
      <w:pPr>
        <w:rPr>
          <w:sz w:val="22"/>
          <w:szCs w:val="22"/>
        </w:rPr>
      </w:pPr>
      <w:r w:rsidRPr="005543DC">
        <w:rPr>
          <w:sz w:val="22"/>
          <w:szCs w:val="22"/>
        </w:rPr>
        <w:t>Kuvaile omaa musiikillista harrastuneisuuttasi sekä toimintaasi musiikin parissa.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2830"/>
        <w:gridCol w:w="7365"/>
      </w:tblGrid>
      <w:tr w:rsidR="008F6A09" w:rsidRPr="000C5800" w14:paraId="2F7268C3" w14:textId="77777777" w:rsidTr="003F46FA">
        <w:tc>
          <w:tcPr>
            <w:tcW w:w="2830" w:type="dxa"/>
          </w:tcPr>
          <w:p w14:paraId="70D3F436" w14:textId="00C6BA4E" w:rsidR="008F6A09" w:rsidRPr="000C5800" w:rsidRDefault="000A5410" w:rsidP="00C44FCA">
            <w:pPr>
              <w:pStyle w:val="Taulukkootsikko"/>
            </w:pPr>
            <w:r>
              <w:t>K</w:t>
            </w:r>
            <w:r w:rsidRPr="000A5410">
              <w:t>uvaile</w:t>
            </w:r>
            <w:r>
              <w:t xml:space="preserve"> omaa</w:t>
            </w:r>
            <w:r w:rsidRPr="000A5410">
              <w:t xml:space="preserve"> musiikillista harrastuneisuuttasi</w:t>
            </w:r>
            <w:r w:rsidR="003A38F4">
              <w:t xml:space="preserve"> sekä toimintaasi musiikin parissa</w:t>
            </w:r>
          </w:p>
        </w:tc>
        <w:tc>
          <w:tcPr>
            <w:tcW w:w="7365" w:type="dxa"/>
          </w:tcPr>
          <w:p w14:paraId="0E4CB2C2" w14:textId="4349DFA5" w:rsidR="008F6A09" w:rsidRPr="000C5800" w:rsidRDefault="007943CC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mitä instrumentteja soitat? Laulatko? Mistä olet osaamisesi hankkinut? Mitä musiikkiin liittyvää teet tai olet tehnyt?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mitä instrumentteja soitat? Laulatko? Mistä olet osaamisesi hankkinut? Mitä musiikkiin liittyvää teet tai olet tehnyt?</w:t>
            </w:r>
            <w:r>
              <w:fldChar w:fldCharType="end"/>
            </w:r>
          </w:p>
        </w:tc>
      </w:tr>
    </w:tbl>
    <w:p w14:paraId="5AE734AA" w14:textId="5DF9E266" w:rsidR="000A5410" w:rsidRDefault="000A5410" w:rsidP="004F54F3">
      <w:pPr>
        <w:pStyle w:val="Ohje"/>
      </w:pPr>
    </w:p>
    <w:p w14:paraId="03F9E1F4" w14:textId="619EC226" w:rsidR="008F6A09" w:rsidRDefault="000A5410" w:rsidP="004F54F3">
      <w:pPr>
        <w:pStyle w:val="Ohje"/>
      </w:pPr>
      <w:r>
        <w:t xml:space="preserve">Jos sinulla on suoritettuna musiikin opintoja tai musiikin alan </w:t>
      </w:r>
      <w:r w:rsidR="00EA0E25">
        <w:t>perus/korkeakoulu</w:t>
      </w:r>
      <w:r>
        <w:t>tutkinto, kuvaile ne alla olevaan laatikkoon. Missä olet tehnyt musiikin opintoja? Ilmoita opintojen suoritusvuosi</w:t>
      </w:r>
      <w:r w:rsidR="00E75919">
        <w:t>, taso ja laajuus</w:t>
      </w:r>
      <w:r>
        <w:t xml:space="preserve">, tutkinnon/opintojen taso ja </w:t>
      </w:r>
      <w:r w:rsidR="00105F99">
        <w:t>mahdolliset</w:t>
      </w:r>
      <w:r>
        <w:t xml:space="preserve"> </w:t>
      </w:r>
      <w:r w:rsidR="00105F99">
        <w:t>pää- ja sivu</w:t>
      </w:r>
      <w:r>
        <w:t>instrument</w:t>
      </w:r>
      <w:r w:rsidR="00105F99">
        <w:t>it</w:t>
      </w:r>
      <w:r>
        <w:t>.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2830"/>
        <w:gridCol w:w="7365"/>
      </w:tblGrid>
      <w:tr w:rsidR="008F6A09" w:rsidRPr="000C5800" w14:paraId="3A03B2E1" w14:textId="77777777" w:rsidTr="003F46FA">
        <w:tc>
          <w:tcPr>
            <w:tcW w:w="2830" w:type="dxa"/>
          </w:tcPr>
          <w:p w14:paraId="245DF7E7" w14:textId="4D0FAAC3" w:rsidR="008F6A09" w:rsidRPr="000C5800" w:rsidRDefault="000A5410" w:rsidP="00C44FCA">
            <w:pPr>
              <w:pStyle w:val="Taulukkootsikko"/>
            </w:pPr>
            <w:r>
              <w:t>Kuvaile tehtyjä musiikin opintojasi</w:t>
            </w:r>
          </w:p>
        </w:tc>
        <w:tc>
          <w:tcPr>
            <w:tcW w:w="7365" w:type="dxa"/>
          </w:tcPr>
          <w:p w14:paraId="43FC1D7A" w14:textId="7CBDD67F" w:rsidR="000A5410" w:rsidRPr="008B63E9" w:rsidRDefault="005B3C7D" w:rsidP="008B63E9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musiikin opinnoista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musiikin opinnoistasi</w:t>
            </w:r>
            <w:r>
              <w:fldChar w:fldCharType="end"/>
            </w:r>
          </w:p>
        </w:tc>
      </w:tr>
    </w:tbl>
    <w:p w14:paraId="0DCAD4B3" w14:textId="1F3DCAB1" w:rsidR="003C015E" w:rsidRPr="00606915" w:rsidRDefault="003C015E" w:rsidP="002E3007">
      <w:pPr>
        <w:pStyle w:val="Otsikko1"/>
      </w:pPr>
      <w:r w:rsidRPr="00606915">
        <w:t>Muut ammatilliset perustutkinnot</w:t>
      </w:r>
      <w:r w:rsidR="00EA0E25" w:rsidRPr="00606915">
        <w:t xml:space="preserve"> tai korkeakoulututkinnot</w:t>
      </w:r>
    </w:p>
    <w:p w14:paraId="394E86C2" w14:textId="3B9C4261" w:rsidR="003C015E" w:rsidRDefault="003C015E" w:rsidP="004F54F3">
      <w:pPr>
        <w:pStyle w:val="Ohje"/>
      </w:pPr>
      <w:r>
        <w:t xml:space="preserve">Oletko suorittanut </w:t>
      </w:r>
      <w:r w:rsidR="00412E4C">
        <w:t>t</w:t>
      </w:r>
      <w:r>
        <w:t xml:space="preserve">utkinnon </w:t>
      </w:r>
      <w:r w:rsidR="00412E4C">
        <w:t xml:space="preserve">muulla kuin </w:t>
      </w:r>
      <w:r>
        <w:t>musiikkialall</w:t>
      </w:r>
      <w:r w:rsidR="00412E4C">
        <w:t>a</w:t>
      </w:r>
      <w:r>
        <w:t>? Mikäli olet, ilmoita tässä suoritettu tutkinto, oppilaitos ja suoritusvuosi.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2830"/>
        <w:gridCol w:w="7365"/>
      </w:tblGrid>
      <w:tr w:rsidR="003C015E" w:rsidRPr="000C5800" w14:paraId="60560DFB" w14:textId="77777777" w:rsidTr="00103D97">
        <w:tc>
          <w:tcPr>
            <w:tcW w:w="2830" w:type="dxa"/>
          </w:tcPr>
          <w:p w14:paraId="14948F01" w14:textId="77777777" w:rsidR="003C015E" w:rsidRPr="008F6A09" w:rsidRDefault="003C015E" w:rsidP="003C015E">
            <w:pPr>
              <w:pStyle w:val="Taulukkootsikko"/>
            </w:pPr>
            <w:r>
              <w:t>Suoritettu tutkinto</w:t>
            </w:r>
          </w:p>
        </w:tc>
        <w:tc>
          <w:tcPr>
            <w:tcW w:w="7365" w:type="dxa"/>
          </w:tcPr>
          <w:p w14:paraId="223EDAA1" w14:textId="77777777" w:rsidR="003C015E" w:rsidRDefault="008B63E9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tutkinnon nim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tutkinnon nimi</w:t>
            </w:r>
            <w:r>
              <w:fldChar w:fldCharType="end"/>
            </w:r>
          </w:p>
        </w:tc>
      </w:tr>
      <w:tr w:rsidR="003C015E" w:rsidRPr="000C5800" w14:paraId="4BFED71F" w14:textId="77777777" w:rsidTr="00103D97">
        <w:tc>
          <w:tcPr>
            <w:tcW w:w="2830" w:type="dxa"/>
          </w:tcPr>
          <w:p w14:paraId="60633890" w14:textId="77777777" w:rsidR="003C015E" w:rsidRPr="003C015E" w:rsidRDefault="003C015E" w:rsidP="003C015E">
            <w:pPr>
              <w:pStyle w:val="Taulukkootsikko"/>
            </w:pPr>
            <w:r>
              <w:t>Oppilaitos</w:t>
            </w:r>
          </w:p>
        </w:tc>
        <w:tc>
          <w:tcPr>
            <w:tcW w:w="7365" w:type="dxa"/>
          </w:tcPr>
          <w:p w14:paraId="597DD91B" w14:textId="77777777" w:rsidR="003C015E" w:rsidRDefault="008B63E9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oppilaitoksen nim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oppilaitoksen nimi</w:t>
            </w:r>
            <w:r>
              <w:fldChar w:fldCharType="end"/>
            </w:r>
          </w:p>
        </w:tc>
      </w:tr>
      <w:tr w:rsidR="003C015E" w:rsidRPr="000C5800" w14:paraId="58119DE4" w14:textId="77777777" w:rsidTr="00103D97">
        <w:tc>
          <w:tcPr>
            <w:tcW w:w="2830" w:type="dxa"/>
          </w:tcPr>
          <w:p w14:paraId="0A8F92D6" w14:textId="77777777" w:rsidR="003C015E" w:rsidRPr="003C015E" w:rsidRDefault="003C015E" w:rsidP="00C44FCA">
            <w:pPr>
              <w:pStyle w:val="Taulukkootsikko"/>
            </w:pPr>
            <w:r>
              <w:t>Suoritusvuosi</w:t>
            </w:r>
          </w:p>
        </w:tc>
        <w:tc>
          <w:tcPr>
            <w:tcW w:w="7365" w:type="dxa"/>
          </w:tcPr>
          <w:p w14:paraId="4100D5A9" w14:textId="77777777" w:rsidR="003C015E" w:rsidRDefault="008B63E9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suoritusvuo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suoritusvuosi</w:t>
            </w:r>
            <w:r>
              <w:fldChar w:fldCharType="end"/>
            </w:r>
          </w:p>
        </w:tc>
      </w:tr>
    </w:tbl>
    <w:p w14:paraId="14699C3B" w14:textId="77777777" w:rsidR="008F6A09" w:rsidRDefault="008F6A09" w:rsidP="00832D88">
      <w:pPr>
        <w:pStyle w:val="Ohje"/>
        <w:rPr>
          <w:rFonts w:eastAsiaTheme="majorEastAsia" w:cstheme="majorBidi"/>
          <w:b/>
          <w:szCs w:val="26"/>
        </w:rPr>
      </w:pPr>
    </w:p>
    <w:sectPr w:rsidR="008F6A09" w:rsidSect="007D04C8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567" w:right="567" w:bottom="568" w:left="1134" w:header="570" w:footer="21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48CC1" w14:textId="77777777" w:rsidR="008C02BB" w:rsidRDefault="008C02BB">
      <w:r>
        <w:separator/>
      </w:r>
    </w:p>
  </w:endnote>
  <w:endnote w:type="continuationSeparator" w:id="0">
    <w:p w14:paraId="1FA4ECD2" w14:textId="77777777" w:rsidR="008C02BB" w:rsidRDefault="008C0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BDBAD" w14:textId="77777777" w:rsidR="003B17C5" w:rsidRDefault="003B17C5" w:rsidP="00397198">
    <w:pPr>
      <w:pStyle w:val="Alatunniste"/>
    </w:pPr>
  </w:p>
  <w:p w14:paraId="47A74BF2" w14:textId="77777777" w:rsidR="003B17C5" w:rsidRDefault="003B17C5" w:rsidP="00397198">
    <w:pPr>
      <w:pStyle w:val="Alatunniste"/>
    </w:pPr>
  </w:p>
  <w:p w14:paraId="7819636B" w14:textId="77777777" w:rsidR="003B17C5" w:rsidRDefault="003B17C5" w:rsidP="00397198">
    <w:pPr>
      <w:pStyle w:val="Alatunniste"/>
    </w:pPr>
  </w:p>
  <w:p w14:paraId="0107FE47" w14:textId="77777777" w:rsidR="00C84DC7" w:rsidRDefault="00C84DC7" w:rsidP="00397198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7EE72" w14:textId="77777777" w:rsidR="00702618" w:rsidRDefault="00702618" w:rsidP="007D04C8">
    <w:pPr>
      <w:pStyle w:val="Alatunniste"/>
    </w:pPr>
  </w:p>
  <w:p w14:paraId="00234F3A" w14:textId="77777777" w:rsidR="00AB3D51" w:rsidRDefault="00AB3D51" w:rsidP="007D04C8">
    <w:pPr>
      <w:pStyle w:val="Alatunniste"/>
    </w:pPr>
  </w:p>
  <w:tbl>
    <w:tblPr>
      <w:tblStyle w:val="TaulukkoRuudukko"/>
      <w:tblW w:w="10632" w:type="dxa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Caption w:val="Jyväskylän ammattikorkeakoulun yhteystiedot"/>
      <w:tblDescription w:val="JAMKin yhteystiedot: Osoite, puhelinnumero, fax, www-osoite ja Y-tunnus."/>
    </w:tblPr>
    <w:tblGrid>
      <w:gridCol w:w="2978"/>
      <w:gridCol w:w="2126"/>
      <w:gridCol w:w="1559"/>
      <w:gridCol w:w="1560"/>
      <w:gridCol w:w="1275"/>
      <w:gridCol w:w="1134"/>
    </w:tblGrid>
    <w:tr w:rsidR="00983B51" w:rsidRPr="00983B51" w14:paraId="17377A32" w14:textId="77777777" w:rsidTr="00AB3D51">
      <w:trPr>
        <w:trHeight w:val="274"/>
      </w:trPr>
      <w:tc>
        <w:tcPr>
          <w:tcW w:w="2978" w:type="dxa"/>
          <w:tcBorders>
            <w:top w:val="single" w:sz="4" w:space="0" w:color="auto"/>
          </w:tcBorders>
          <w:hideMark/>
        </w:tcPr>
        <w:p w14:paraId="65A3264E" w14:textId="77777777" w:rsidR="00983B51" w:rsidRPr="00983B51" w:rsidRDefault="00983B51" w:rsidP="00983B51">
          <w:pPr>
            <w:pStyle w:val="Alatunniste"/>
            <w:rPr>
              <w:b/>
              <w:bCs/>
            </w:rPr>
          </w:pPr>
          <w:bookmarkStart w:id="1" w:name="RANGE!A1"/>
          <w:r w:rsidRPr="00983B51">
            <w:rPr>
              <w:b/>
              <w:bCs/>
            </w:rPr>
            <w:t>Jyväskylän ammattikorkeakoulu</w:t>
          </w:r>
          <w:bookmarkEnd w:id="1"/>
        </w:p>
      </w:tc>
      <w:tc>
        <w:tcPr>
          <w:tcW w:w="2126" w:type="dxa"/>
          <w:tcBorders>
            <w:top w:val="single" w:sz="4" w:space="0" w:color="auto"/>
          </w:tcBorders>
          <w:noWrap/>
          <w:hideMark/>
        </w:tcPr>
        <w:p w14:paraId="3F016E0E" w14:textId="77777777" w:rsidR="00983B51" w:rsidRPr="00983B51" w:rsidRDefault="00983B51" w:rsidP="00983B51">
          <w:pPr>
            <w:pStyle w:val="Alatunniste"/>
            <w:rPr>
              <w:b/>
              <w:bCs/>
            </w:rPr>
          </w:pPr>
          <w:bookmarkStart w:id="2" w:name="RANGE!B1"/>
          <w:r w:rsidRPr="00983B51">
            <w:rPr>
              <w:b/>
              <w:bCs/>
            </w:rPr>
            <w:t>Postiosoite/</w:t>
          </w:r>
          <w:r w:rsidRPr="00012208">
            <w:rPr>
              <w:b/>
              <w:bCs/>
              <w:lang w:val="en-US"/>
            </w:rPr>
            <w:t>Address</w:t>
          </w:r>
          <w:bookmarkEnd w:id="2"/>
        </w:p>
      </w:tc>
      <w:tc>
        <w:tcPr>
          <w:tcW w:w="1559" w:type="dxa"/>
          <w:tcBorders>
            <w:top w:val="single" w:sz="4" w:space="0" w:color="auto"/>
          </w:tcBorders>
          <w:noWrap/>
          <w:hideMark/>
        </w:tcPr>
        <w:p w14:paraId="34E7F0A5" w14:textId="77777777" w:rsidR="00983B51" w:rsidRPr="00983B51" w:rsidRDefault="00983B51" w:rsidP="00983B51">
          <w:pPr>
            <w:pStyle w:val="Alatunniste"/>
            <w:rPr>
              <w:b/>
              <w:bCs/>
            </w:rPr>
          </w:pPr>
          <w:bookmarkStart w:id="3" w:name="RANGE!C1"/>
          <w:r w:rsidRPr="00983B51">
            <w:rPr>
              <w:b/>
              <w:bCs/>
            </w:rPr>
            <w:t>Puhelin/Tel.</w:t>
          </w:r>
          <w:bookmarkEnd w:id="3"/>
        </w:p>
      </w:tc>
      <w:tc>
        <w:tcPr>
          <w:tcW w:w="1560" w:type="dxa"/>
          <w:tcBorders>
            <w:top w:val="single" w:sz="4" w:space="0" w:color="auto"/>
          </w:tcBorders>
          <w:noWrap/>
          <w:hideMark/>
        </w:tcPr>
        <w:p w14:paraId="4107B073" w14:textId="77777777" w:rsidR="00983B51" w:rsidRPr="00983B51" w:rsidRDefault="00983B51" w:rsidP="00983B51">
          <w:pPr>
            <w:pStyle w:val="Alatunniste"/>
            <w:rPr>
              <w:b/>
              <w:bCs/>
            </w:rPr>
          </w:pPr>
          <w:bookmarkStart w:id="4" w:name="RANGE!D1"/>
          <w:r w:rsidRPr="00983B51">
            <w:rPr>
              <w:b/>
              <w:bCs/>
            </w:rPr>
            <w:t>Faksi/Fax</w:t>
          </w:r>
          <w:bookmarkEnd w:id="4"/>
        </w:p>
      </w:tc>
      <w:tc>
        <w:tcPr>
          <w:tcW w:w="1275" w:type="dxa"/>
          <w:tcBorders>
            <w:top w:val="single" w:sz="4" w:space="0" w:color="auto"/>
          </w:tcBorders>
          <w:noWrap/>
          <w:hideMark/>
        </w:tcPr>
        <w:p w14:paraId="5F0902B1" w14:textId="77777777" w:rsidR="00983B51" w:rsidRPr="00983B51" w:rsidRDefault="00983B51" w:rsidP="00983B51">
          <w:pPr>
            <w:pStyle w:val="Alatunniste"/>
            <w:rPr>
              <w:b/>
              <w:bCs/>
            </w:rPr>
          </w:pPr>
          <w:bookmarkStart w:id="5" w:name="RANGE!E1"/>
          <w:r w:rsidRPr="00983B51">
            <w:rPr>
              <w:b/>
              <w:bCs/>
            </w:rPr>
            <w:t>Internet</w:t>
          </w:r>
          <w:bookmarkEnd w:id="5"/>
        </w:p>
      </w:tc>
      <w:tc>
        <w:tcPr>
          <w:tcW w:w="1134" w:type="dxa"/>
          <w:tcBorders>
            <w:top w:val="single" w:sz="4" w:space="0" w:color="auto"/>
          </w:tcBorders>
          <w:noWrap/>
          <w:hideMark/>
        </w:tcPr>
        <w:p w14:paraId="77B9351C" w14:textId="77777777" w:rsidR="00983B51" w:rsidRPr="00983B51" w:rsidRDefault="00983B51" w:rsidP="00983B51">
          <w:pPr>
            <w:pStyle w:val="Alatunniste"/>
            <w:rPr>
              <w:b/>
              <w:bCs/>
            </w:rPr>
          </w:pPr>
          <w:bookmarkStart w:id="6" w:name="RANGE!F1"/>
          <w:r w:rsidRPr="00983B51">
            <w:rPr>
              <w:b/>
              <w:bCs/>
            </w:rPr>
            <w:t xml:space="preserve">Y-tunnus </w:t>
          </w:r>
          <w:bookmarkEnd w:id="6"/>
        </w:p>
      </w:tc>
    </w:tr>
    <w:tr w:rsidR="00983B51" w:rsidRPr="00983B51" w14:paraId="12D33C98" w14:textId="77777777" w:rsidTr="00983B51">
      <w:trPr>
        <w:trHeight w:val="283"/>
      </w:trPr>
      <w:tc>
        <w:tcPr>
          <w:tcW w:w="2978" w:type="dxa"/>
          <w:hideMark/>
        </w:tcPr>
        <w:p w14:paraId="46578FEE" w14:textId="0BF2F3E3" w:rsidR="00983B51" w:rsidRPr="00983B51" w:rsidRDefault="00983B51" w:rsidP="00983B51">
          <w:pPr>
            <w:pStyle w:val="Alatunniste"/>
            <w:rPr>
              <w:lang w:val="en-US"/>
            </w:rPr>
          </w:pPr>
          <w:r w:rsidRPr="00983B51">
            <w:rPr>
              <w:lang w:val="en-US"/>
            </w:rPr>
            <w:t>JA</w:t>
          </w:r>
          <w:r w:rsidR="00201B35">
            <w:rPr>
              <w:lang w:val="en-US"/>
            </w:rPr>
            <w:t>MK</w:t>
          </w:r>
          <w:r w:rsidRPr="00983B51">
            <w:rPr>
              <w:lang w:val="en-US"/>
            </w:rPr>
            <w:t xml:space="preserve"> University of Applied Sciences</w:t>
          </w:r>
        </w:p>
      </w:tc>
      <w:tc>
        <w:tcPr>
          <w:tcW w:w="2126" w:type="dxa"/>
          <w:noWrap/>
          <w:hideMark/>
        </w:tcPr>
        <w:p w14:paraId="2839670B" w14:textId="77777777" w:rsidR="00983B51" w:rsidRPr="00983B51" w:rsidRDefault="00983B51" w:rsidP="00983B51">
          <w:pPr>
            <w:pStyle w:val="Alatunniste"/>
          </w:pPr>
          <w:r w:rsidRPr="00983B51">
            <w:t>PL 207</w:t>
          </w:r>
        </w:p>
      </w:tc>
      <w:tc>
        <w:tcPr>
          <w:tcW w:w="1559" w:type="dxa"/>
          <w:noWrap/>
          <w:hideMark/>
        </w:tcPr>
        <w:p w14:paraId="3D32D2B5" w14:textId="77777777" w:rsidR="00983B51" w:rsidRPr="00983B51" w:rsidRDefault="00983B51" w:rsidP="00983B51">
          <w:pPr>
            <w:pStyle w:val="Alatunniste"/>
          </w:pPr>
          <w:r w:rsidRPr="00983B51">
            <w:t>0207438100</w:t>
          </w:r>
        </w:p>
      </w:tc>
      <w:tc>
        <w:tcPr>
          <w:tcW w:w="1560" w:type="dxa"/>
          <w:noWrap/>
          <w:hideMark/>
        </w:tcPr>
        <w:p w14:paraId="61CA4F0E" w14:textId="77777777" w:rsidR="00983B51" w:rsidRPr="00983B51" w:rsidRDefault="00983B51" w:rsidP="00983B51">
          <w:pPr>
            <w:pStyle w:val="Alatunniste"/>
          </w:pPr>
          <w:r w:rsidRPr="00983B51">
            <w:t>(014) 4499694</w:t>
          </w:r>
        </w:p>
      </w:tc>
      <w:tc>
        <w:tcPr>
          <w:tcW w:w="1275" w:type="dxa"/>
          <w:noWrap/>
          <w:hideMark/>
        </w:tcPr>
        <w:p w14:paraId="2947BC1B" w14:textId="77777777" w:rsidR="00983B51" w:rsidRPr="00983B51" w:rsidRDefault="00983B51" w:rsidP="00983B51">
          <w:pPr>
            <w:pStyle w:val="Alatunniste"/>
          </w:pPr>
          <w:r w:rsidRPr="00983B51">
            <w:t>www.jamk.fi</w:t>
          </w:r>
        </w:p>
      </w:tc>
      <w:tc>
        <w:tcPr>
          <w:tcW w:w="1134" w:type="dxa"/>
          <w:noWrap/>
          <w:hideMark/>
        </w:tcPr>
        <w:p w14:paraId="4008207D" w14:textId="77777777" w:rsidR="00983B51" w:rsidRPr="00983B51" w:rsidRDefault="00983B51" w:rsidP="00983B51">
          <w:pPr>
            <w:pStyle w:val="Alatunniste"/>
          </w:pPr>
          <w:proofErr w:type="gramStart"/>
          <w:r w:rsidRPr="00983B51">
            <w:t>1006550-2</w:t>
          </w:r>
          <w:proofErr w:type="gramEnd"/>
        </w:p>
      </w:tc>
    </w:tr>
    <w:tr w:rsidR="00983B51" w:rsidRPr="00983B51" w14:paraId="2EB27E1F" w14:textId="77777777" w:rsidTr="00983B51">
      <w:trPr>
        <w:trHeight w:val="290"/>
      </w:trPr>
      <w:tc>
        <w:tcPr>
          <w:tcW w:w="2978" w:type="dxa"/>
          <w:noWrap/>
          <w:hideMark/>
        </w:tcPr>
        <w:p w14:paraId="4CC85D3F" w14:textId="77777777" w:rsidR="00983B51" w:rsidRPr="00983B51" w:rsidRDefault="00983B51" w:rsidP="00983B51">
          <w:pPr>
            <w:pStyle w:val="Alatunniste"/>
          </w:pPr>
        </w:p>
      </w:tc>
      <w:tc>
        <w:tcPr>
          <w:tcW w:w="2126" w:type="dxa"/>
          <w:noWrap/>
          <w:hideMark/>
        </w:tcPr>
        <w:p w14:paraId="3DAE2569" w14:textId="77777777" w:rsidR="00983B51" w:rsidRPr="00983B51" w:rsidRDefault="00983B51" w:rsidP="00983B51">
          <w:pPr>
            <w:pStyle w:val="Alatunniste"/>
          </w:pPr>
          <w:r w:rsidRPr="00983B51">
            <w:t>FI-40101 Jyväskylä</w:t>
          </w:r>
        </w:p>
      </w:tc>
      <w:tc>
        <w:tcPr>
          <w:tcW w:w="1559" w:type="dxa"/>
          <w:noWrap/>
          <w:hideMark/>
        </w:tcPr>
        <w:p w14:paraId="5CDDF9B8" w14:textId="77777777" w:rsidR="00983B51" w:rsidRPr="00983B51" w:rsidRDefault="00983B51" w:rsidP="00983B51">
          <w:pPr>
            <w:pStyle w:val="Alatunniste"/>
          </w:pPr>
          <w:r w:rsidRPr="00983B51">
            <w:t>+358 20 743 8100</w:t>
          </w:r>
        </w:p>
      </w:tc>
      <w:tc>
        <w:tcPr>
          <w:tcW w:w="1560" w:type="dxa"/>
          <w:noWrap/>
          <w:hideMark/>
        </w:tcPr>
        <w:p w14:paraId="4AC1FA1C" w14:textId="77777777" w:rsidR="00983B51" w:rsidRPr="00983B51" w:rsidRDefault="00983B51" w:rsidP="00983B51">
          <w:pPr>
            <w:pStyle w:val="Alatunniste"/>
          </w:pPr>
          <w:r w:rsidRPr="00983B51">
            <w:t>+358 14 4499694</w:t>
          </w:r>
        </w:p>
      </w:tc>
      <w:tc>
        <w:tcPr>
          <w:tcW w:w="1275" w:type="dxa"/>
          <w:noWrap/>
          <w:hideMark/>
        </w:tcPr>
        <w:p w14:paraId="0EA4DE17" w14:textId="77777777" w:rsidR="00983B51" w:rsidRPr="00983B51" w:rsidRDefault="00983B51" w:rsidP="00983B51">
          <w:pPr>
            <w:pStyle w:val="Alatunniste"/>
          </w:pPr>
        </w:p>
      </w:tc>
      <w:tc>
        <w:tcPr>
          <w:tcW w:w="1134" w:type="dxa"/>
          <w:noWrap/>
          <w:hideMark/>
        </w:tcPr>
        <w:p w14:paraId="65E8CAA1" w14:textId="77777777" w:rsidR="00983B51" w:rsidRPr="00983B51" w:rsidRDefault="00983B51" w:rsidP="00983B51">
          <w:pPr>
            <w:pStyle w:val="Alatunniste"/>
          </w:pPr>
        </w:p>
      </w:tc>
    </w:tr>
    <w:tr w:rsidR="00983B51" w:rsidRPr="00983B51" w14:paraId="05400AB7" w14:textId="77777777" w:rsidTr="00983B51">
      <w:trPr>
        <w:trHeight w:val="290"/>
      </w:trPr>
      <w:tc>
        <w:tcPr>
          <w:tcW w:w="2978" w:type="dxa"/>
          <w:noWrap/>
          <w:hideMark/>
        </w:tcPr>
        <w:p w14:paraId="109D39DD" w14:textId="77777777" w:rsidR="00983B51" w:rsidRPr="00983B51" w:rsidRDefault="00983B51" w:rsidP="00983B51">
          <w:pPr>
            <w:pStyle w:val="Alatunniste"/>
          </w:pPr>
        </w:p>
      </w:tc>
      <w:tc>
        <w:tcPr>
          <w:tcW w:w="2126" w:type="dxa"/>
          <w:noWrap/>
          <w:hideMark/>
        </w:tcPr>
        <w:p w14:paraId="7AC19B83" w14:textId="77777777" w:rsidR="00983B51" w:rsidRPr="00983B51" w:rsidRDefault="00983B51" w:rsidP="00983B51">
          <w:pPr>
            <w:pStyle w:val="Alatunniste"/>
          </w:pPr>
          <w:r w:rsidRPr="00983B51">
            <w:t>FINLAND</w:t>
          </w:r>
        </w:p>
      </w:tc>
      <w:tc>
        <w:tcPr>
          <w:tcW w:w="1559" w:type="dxa"/>
          <w:noWrap/>
          <w:hideMark/>
        </w:tcPr>
        <w:p w14:paraId="7077F4B0" w14:textId="77777777" w:rsidR="00983B51" w:rsidRPr="00983B51" w:rsidRDefault="00983B51" w:rsidP="00983B51">
          <w:pPr>
            <w:pStyle w:val="Alatunniste"/>
          </w:pPr>
        </w:p>
      </w:tc>
      <w:tc>
        <w:tcPr>
          <w:tcW w:w="1560" w:type="dxa"/>
          <w:noWrap/>
          <w:hideMark/>
        </w:tcPr>
        <w:p w14:paraId="44F2E6C5" w14:textId="77777777" w:rsidR="00983B51" w:rsidRPr="00983B51" w:rsidRDefault="00983B51" w:rsidP="00983B51">
          <w:pPr>
            <w:pStyle w:val="Alatunniste"/>
          </w:pPr>
        </w:p>
      </w:tc>
      <w:tc>
        <w:tcPr>
          <w:tcW w:w="1275" w:type="dxa"/>
          <w:noWrap/>
          <w:hideMark/>
        </w:tcPr>
        <w:p w14:paraId="358BDD86" w14:textId="77777777" w:rsidR="00983B51" w:rsidRPr="00983B51" w:rsidRDefault="00983B51" w:rsidP="00983B51">
          <w:pPr>
            <w:pStyle w:val="Alatunniste"/>
          </w:pPr>
        </w:p>
      </w:tc>
      <w:tc>
        <w:tcPr>
          <w:tcW w:w="1134" w:type="dxa"/>
          <w:noWrap/>
          <w:hideMark/>
        </w:tcPr>
        <w:p w14:paraId="51BE1BDF" w14:textId="77777777" w:rsidR="00983B51" w:rsidRPr="00983B51" w:rsidRDefault="00983B51" w:rsidP="00983B51">
          <w:pPr>
            <w:pStyle w:val="Alatunniste"/>
          </w:pPr>
        </w:p>
      </w:tc>
    </w:tr>
  </w:tbl>
  <w:p w14:paraId="04E7B3A6" w14:textId="77777777" w:rsidR="007D04C8" w:rsidRDefault="007D04C8" w:rsidP="00983B51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88F2B" w14:textId="77777777" w:rsidR="008C02BB" w:rsidRDefault="008C02BB">
      <w:r>
        <w:separator/>
      </w:r>
    </w:p>
  </w:footnote>
  <w:footnote w:type="continuationSeparator" w:id="0">
    <w:p w14:paraId="4ED008FB" w14:textId="77777777" w:rsidR="008C02BB" w:rsidRDefault="008C02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ulukkoRuudukko"/>
      <w:tblW w:w="104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Description w:val="Asiakirjan ylätunnuste, jossa JAMKin logo ja sivunumerointi."/>
    </w:tblPr>
    <w:tblGrid>
      <w:gridCol w:w="5210"/>
      <w:gridCol w:w="2605"/>
      <w:gridCol w:w="1303"/>
      <w:gridCol w:w="1303"/>
    </w:tblGrid>
    <w:tr w:rsidR="00A93743" w14:paraId="64393A3C" w14:textId="77777777" w:rsidTr="00A93743">
      <w:tc>
        <w:tcPr>
          <w:tcW w:w="5210" w:type="dxa"/>
        </w:tcPr>
        <w:p w14:paraId="3285782B" w14:textId="77777777" w:rsidR="00A93743" w:rsidRDefault="00CE44EC" w:rsidP="00A93743">
          <w:pPr>
            <w:pStyle w:val="TwebYltunniste"/>
          </w:pPr>
          <w:r>
            <w:rPr>
              <w:noProof/>
              <w:lang w:eastAsia="fi-FI"/>
            </w:rPr>
            <w:drawing>
              <wp:inline distT="0" distB="0" distL="0" distR="0" wp14:anchorId="613A96A8" wp14:editId="1FB28B3E">
                <wp:extent cx="1799590" cy="899795"/>
                <wp:effectExtent l="0" t="0" r="0" b="0"/>
                <wp:docPr id="1" name="Kuva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Kuva 3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9590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05" w:type="dxa"/>
        </w:tcPr>
        <w:p w14:paraId="455FD479" w14:textId="77777777" w:rsidR="00761BF4" w:rsidRDefault="00183849" w:rsidP="007D04C8">
          <w:pPr>
            <w:pStyle w:val="Yltunniste"/>
            <w:rPr>
              <w:b/>
              <w:bCs/>
            </w:rPr>
          </w:pPr>
          <w:r>
            <w:rPr>
              <w:b/>
              <w:bCs/>
            </w:rPr>
            <w:t>Ennakkotehtävä</w:t>
          </w:r>
        </w:p>
        <w:p w14:paraId="08671168" w14:textId="16E15385" w:rsidR="00183849" w:rsidRPr="00CC0F07" w:rsidRDefault="003F2E8D" w:rsidP="007D04C8">
          <w:pPr>
            <w:pStyle w:val="Yltunniste"/>
            <w:rPr>
              <w:b/>
              <w:bCs/>
            </w:rPr>
          </w:pPr>
          <w:r>
            <w:rPr>
              <w:b/>
              <w:bCs/>
            </w:rPr>
            <w:t xml:space="preserve">Musiikkipedagogi (AMK), </w:t>
          </w:r>
          <w:r w:rsidRPr="000E3C61">
            <w:rPr>
              <w:b/>
              <w:bCs/>
            </w:rPr>
            <w:t>Varhaisiän musiikkikasvatus ja kulttuurihyvinvointi</w:t>
          </w:r>
        </w:p>
      </w:tc>
      <w:tc>
        <w:tcPr>
          <w:tcW w:w="1303" w:type="dxa"/>
        </w:tcPr>
        <w:p w14:paraId="75138863" w14:textId="77777777" w:rsidR="00A93743" w:rsidRDefault="00A93743" w:rsidP="00A93743">
          <w:pPr>
            <w:pStyle w:val="TwebYltunniste"/>
          </w:pPr>
        </w:p>
      </w:tc>
      <w:tc>
        <w:tcPr>
          <w:tcW w:w="1303" w:type="dxa"/>
        </w:tcPr>
        <w:p w14:paraId="0964345B" w14:textId="2961B174" w:rsidR="00A93743" w:rsidRPr="000A7E0B" w:rsidRDefault="00A93743" w:rsidP="00A93743">
          <w:pPr>
            <w:pStyle w:val="TwebYltunniste"/>
            <w:rPr>
              <w:rStyle w:val="Sivunumero"/>
            </w:rPr>
          </w:pPr>
          <w:r w:rsidRPr="000A7E0B">
            <w:rPr>
              <w:rStyle w:val="Sivunumero"/>
            </w:rPr>
            <w:fldChar w:fldCharType="begin"/>
          </w:r>
          <w:r w:rsidRPr="000A7E0B">
            <w:rPr>
              <w:rStyle w:val="Sivunumero"/>
            </w:rPr>
            <w:instrText>PAGE   \* MERGEFORMAT</w:instrText>
          </w:r>
          <w:r w:rsidRPr="000A7E0B">
            <w:rPr>
              <w:rStyle w:val="Sivunumero"/>
            </w:rPr>
            <w:fldChar w:fldCharType="separate"/>
          </w:r>
          <w:r w:rsidR="00490863">
            <w:rPr>
              <w:rStyle w:val="Sivunumero"/>
              <w:noProof/>
            </w:rPr>
            <w:t>2</w:t>
          </w:r>
          <w:r w:rsidRPr="000A7E0B">
            <w:rPr>
              <w:rStyle w:val="Sivunumero"/>
            </w:rPr>
            <w:fldChar w:fldCharType="end"/>
          </w:r>
          <w:r w:rsidRPr="000A7E0B">
            <w:rPr>
              <w:rStyle w:val="Sivunumero"/>
            </w:rPr>
            <w:t xml:space="preserve"> (</w:t>
          </w:r>
          <w:r w:rsidRPr="000A7E0B">
            <w:rPr>
              <w:rStyle w:val="Sivunumero"/>
            </w:rPr>
            <w:fldChar w:fldCharType="begin"/>
          </w:r>
          <w:r w:rsidRPr="000A7E0B">
            <w:rPr>
              <w:rStyle w:val="Sivunumero"/>
            </w:rPr>
            <w:instrText xml:space="preserve"> NUMPAGES  </w:instrText>
          </w:r>
          <w:r w:rsidRPr="000A7E0B">
            <w:rPr>
              <w:rStyle w:val="Sivunumero"/>
            </w:rPr>
            <w:fldChar w:fldCharType="separate"/>
          </w:r>
          <w:r w:rsidR="00490863">
            <w:rPr>
              <w:rStyle w:val="Sivunumero"/>
              <w:noProof/>
            </w:rPr>
            <w:t>3</w:t>
          </w:r>
          <w:r w:rsidRPr="000A7E0B">
            <w:rPr>
              <w:rStyle w:val="Sivunumero"/>
            </w:rPr>
            <w:fldChar w:fldCharType="end"/>
          </w:r>
          <w:r w:rsidRPr="000A7E0B">
            <w:rPr>
              <w:rStyle w:val="Sivunumero"/>
            </w:rPr>
            <w:t>)</w:t>
          </w:r>
        </w:p>
      </w:tc>
    </w:tr>
    <w:tr w:rsidR="00A93743" w14:paraId="214B2E83" w14:textId="77777777" w:rsidTr="00183849">
      <w:trPr>
        <w:trHeight w:val="145"/>
      </w:trPr>
      <w:tc>
        <w:tcPr>
          <w:tcW w:w="5210" w:type="dxa"/>
        </w:tcPr>
        <w:p w14:paraId="027BEBF6" w14:textId="77777777" w:rsidR="00A93743" w:rsidRPr="00F11333" w:rsidRDefault="00A93743" w:rsidP="00A93743">
          <w:pPr>
            <w:pStyle w:val="TwebYltunniste"/>
            <w:rPr>
              <w:b/>
            </w:rPr>
          </w:pPr>
        </w:p>
      </w:tc>
      <w:tc>
        <w:tcPr>
          <w:tcW w:w="2605" w:type="dxa"/>
        </w:tcPr>
        <w:p w14:paraId="6717FFE0" w14:textId="0BBDB414" w:rsidR="00A93743" w:rsidRPr="00CC0F07" w:rsidRDefault="00A9568B" w:rsidP="00A93743">
          <w:pPr>
            <w:pStyle w:val="Yltunniste"/>
          </w:pPr>
          <w:r>
            <w:t>20</w:t>
          </w:r>
          <w:r w:rsidR="003F2E8D">
            <w:t>2</w:t>
          </w:r>
          <w:r w:rsidR="00E957EC">
            <w:t>6</w:t>
          </w:r>
        </w:p>
      </w:tc>
      <w:tc>
        <w:tcPr>
          <w:tcW w:w="1303" w:type="dxa"/>
        </w:tcPr>
        <w:p w14:paraId="1EC02778" w14:textId="77777777" w:rsidR="00A93743" w:rsidRDefault="00A93743" w:rsidP="00A93743">
          <w:pPr>
            <w:pStyle w:val="TwebYltunniste"/>
          </w:pPr>
        </w:p>
      </w:tc>
      <w:tc>
        <w:tcPr>
          <w:tcW w:w="1303" w:type="dxa"/>
        </w:tcPr>
        <w:p w14:paraId="4CB6F112" w14:textId="77777777" w:rsidR="00A93743" w:rsidRPr="00E13F84" w:rsidRDefault="00A93743" w:rsidP="00A93743">
          <w:pPr>
            <w:pStyle w:val="TwebYltunniste"/>
            <w:rPr>
              <w:rStyle w:val="Sivunumero"/>
            </w:rPr>
          </w:pPr>
        </w:p>
      </w:tc>
    </w:tr>
  </w:tbl>
  <w:p w14:paraId="5C440B70" w14:textId="77777777" w:rsidR="009B1A0A" w:rsidRDefault="009B1A0A" w:rsidP="005974BC">
    <w:pPr>
      <w:pStyle w:val="Tweb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ulukkoRuudukko"/>
      <w:tblW w:w="10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Description w:val="Asiakirjan ylätunnuste, jossa JAMKin logo, päiväys ja sivunumerointi."/>
    </w:tblPr>
    <w:tblGrid>
      <w:gridCol w:w="5210"/>
      <w:gridCol w:w="2605"/>
      <w:gridCol w:w="1303"/>
      <w:gridCol w:w="947"/>
    </w:tblGrid>
    <w:tr w:rsidR="007D04C8" w14:paraId="672D2930" w14:textId="77777777" w:rsidTr="007D04C8">
      <w:tc>
        <w:tcPr>
          <w:tcW w:w="5210" w:type="dxa"/>
        </w:tcPr>
        <w:p w14:paraId="23C0954A" w14:textId="5D4DC15F" w:rsidR="007D04C8" w:rsidRDefault="00CE44EC" w:rsidP="003F2E8D">
          <w:pPr>
            <w:pStyle w:val="TwebYltunniste"/>
            <w:tabs>
              <w:tab w:val="right" w:pos="4994"/>
            </w:tabs>
          </w:pPr>
          <w:r>
            <w:rPr>
              <w:noProof/>
              <w:lang w:eastAsia="fi-FI"/>
            </w:rPr>
            <w:drawing>
              <wp:inline distT="0" distB="0" distL="0" distR="0" wp14:anchorId="1F949CB2" wp14:editId="234C23F8">
                <wp:extent cx="1799590" cy="899795"/>
                <wp:effectExtent l="0" t="0" r="0" b="0"/>
                <wp:docPr id="3" name="Kuva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Kuva 3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9590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3F2E8D">
            <w:tab/>
          </w:r>
        </w:p>
      </w:tc>
      <w:tc>
        <w:tcPr>
          <w:tcW w:w="2605" w:type="dxa"/>
        </w:tcPr>
        <w:p w14:paraId="2E2C0480" w14:textId="77777777" w:rsidR="007D04C8" w:rsidRDefault="00183849" w:rsidP="007D04C8">
          <w:pPr>
            <w:pStyle w:val="Yltunniste"/>
            <w:rPr>
              <w:b/>
              <w:bCs/>
            </w:rPr>
          </w:pPr>
          <w:r>
            <w:rPr>
              <w:b/>
              <w:bCs/>
            </w:rPr>
            <w:t>Ennakkotehtävä</w:t>
          </w:r>
        </w:p>
        <w:p w14:paraId="69B55EB4" w14:textId="0E934BD3" w:rsidR="00183849" w:rsidRPr="003467EA" w:rsidRDefault="00183849" w:rsidP="007D04C8">
          <w:pPr>
            <w:pStyle w:val="Yltunniste"/>
            <w:rPr>
              <w:b/>
              <w:bCs/>
            </w:rPr>
          </w:pPr>
          <w:r>
            <w:rPr>
              <w:b/>
              <w:bCs/>
            </w:rPr>
            <w:t>Musiikki</w:t>
          </w:r>
          <w:r w:rsidR="00D6711C">
            <w:rPr>
              <w:b/>
              <w:bCs/>
            </w:rPr>
            <w:t>pedagogi (AMK)</w:t>
          </w:r>
          <w:r w:rsidR="000E3C61">
            <w:rPr>
              <w:b/>
              <w:bCs/>
            </w:rPr>
            <w:t xml:space="preserve">, </w:t>
          </w:r>
          <w:r w:rsidR="000E3C61" w:rsidRPr="000E3C61">
            <w:rPr>
              <w:b/>
              <w:bCs/>
            </w:rPr>
            <w:t>Varhaisiän musiikkikasvatus ja kulttuurihyvinvointi</w:t>
          </w:r>
        </w:p>
      </w:tc>
      <w:tc>
        <w:tcPr>
          <w:tcW w:w="1303" w:type="dxa"/>
        </w:tcPr>
        <w:p w14:paraId="6DFF0A6C" w14:textId="77777777" w:rsidR="007D04C8" w:rsidRDefault="007D04C8" w:rsidP="007D04C8">
          <w:pPr>
            <w:pStyle w:val="TwebYltunniste"/>
          </w:pPr>
        </w:p>
      </w:tc>
      <w:tc>
        <w:tcPr>
          <w:tcW w:w="947" w:type="dxa"/>
        </w:tcPr>
        <w:p w14:paraId="6C3FD076" w14:textId="60971C8B" w:rsidR="007D04C8" w:rsidRPr="007D04C8" w:rsidRDefault="007D04C8" w:rsidP="007D04C8">
          <w:pPr>
            <w:pStyle w:val="TwebYltunniste"/>
            <w:rPr>
              <w:rStyle w:val="Sivunumero"/>
            </w:rPr>
          </w:pPr>
          <w:r w:rsidRPr="007D04C8">
            <w:rPr>
              <w:rStyle w:val="Sivunumero"/>
            </w:rPr>
            <w:fldChar w:fldCharType="begin"/>
          </w:r>
          <w:r w:rsidRPr="007D04C8">
            <w:rPr>
              <w:rStyle w:val="Sivunumero"/>
            </w:rPr>
            <w:instrText>PAGE   \* MERGEFORMAT</w:instrText>
          </w:r>
          <w:r w:rsidRPr="007D04C8">
            <w:rPr>
              <w:rStyle w:val="Sivunumero"/>
            </w:rPr>
            <w:fldChar w:fldCharType="separate"/>
          </w:r>
          <w:r w:rsidR="00103D97">
            <w:rPr>
              <w:rStyle w:val="Sivunumero"/>
              <w:noProof/>
            </w:rPr>
            <w:t>1</w:t>
          </w:r>
          <w:r w:rsidRPr="007D04C8">
            <w:rPr>
              <w:rStyle w:val="Sivunumero"/>
            </w:rPr>
            <w:fldChar w:fldCharType="end"/>
          </w:r>
          <w:r w:rsidRPr="007D04C8">
            <w:rPr>
              <w:rStyle w:val="Sivunumero"/>
            </w:rPr>
            <w:t xml:space="preserve"> (</w:t>
          </w:r>
          <w:r w:rsidRPr="007D04C8">
            <w:rPr>
              <w:rStyle w:val="Sivunumero"/>
            </w:rPr>
            <w:fldChar w:fldCharType="begin"/>
          </w:r>
          <w:r w:rsidRPr="007D04C8">
            <w:rPr>
              <w:rStyle w:val="Sivunumero"/>
            </w:rPr>
            <w:instrText xml:space="preserve"> NUMPAGES  </w:instrText>
          </w:r>
          <w:r w:rsidRPr="007D04C8">
            <w:rPr>
              <w:rStyle w:val="Sivunumero"/>
            </w:rPr>
            <w:fldChar w:fldCharType="separate"/>
          </w:r>
          <w:r w:rsidR="00103D97">
            <w:rPr>
              <w:rStyle w:val="Sivunumero"/>
              <w:noProof/>
            </w:rPr>
            <w:t>3</w:t>
          </w:r>
          <w:r w:rsidRPr="007D04C8">
            <w:rPr>
              <w:rStyle w:val="Sivunumero"/>
            </w:rPr>
            <w:fldChar w:fldCharType="end"/>
          </w:r>
          <w:r w:rsidRPr="007D04C8">
            <w:rPr>
              <w:rStyle w:val="Sivunumero"/>
            </w:rPr>
            <w:t>)</w:t>
          </w:r>
        </w:p>
      </w:tc>
    </w:tr>
    <w:tr w:rsidR="007D04C8" w14:paraId="7EC9175A" w14:textId="77777777" w:rsidTr="007D04C8">
      <w:tc>
        <w:tcPr>
          <w:tcW w:w="5210" w:type="dxa"/>
        </w:tcPr>
        <w:p w14:paraId="4A920D0C" w14:textId="77777777" w:rsidR="007D04C8" w:rsidRPr="00F11333" w:rsidRDefault="007D04C8" w:rsidP="007D04C8">
          <w:pPr>
            <w:pStyle w:val="TwebYltunniste"/>
            <w:rPr>
              <w:b/>
            </w:rPr>
          </w:pPr>
        </w:p>
      </w:tc>
      <w:tc>
        <w:tcPr>
          <w:tcW w:w="2605" w:type="dxa"/>
        </w:tcPr>
        <w:p w14:paraId="600B73CD" w14:textId="66FD258C" w:rsidR="007D04C8" w:rsidRPr="007D04C8" w:rsidRDefault="00A9568B" w:rsidP="007D04C8">
          <w:pPr>
            <w:pStyle w:val="Yltunniste"/>
            <w:rPr>
              <w:bCs/>
            </w:rPr>
          </w:pPr>
          <w:r>
            <w:rPr>
              <w:bCs/>
            </w:rPr>
            <w:t>202</w:t>
          </w:r>
          <w:r w:rsidR="00C962A6">
            <w:rPr>
              <w:bCs/>
            </w:rPr>
            <w:t>6</w:t>
          </w:r>
        </w:p>
      </w:tc>
      <w:tc>
        <w:tcPr>
          <w:tcW w:w="1303" w:type="dxa"/>
        </w:tcPr>
        <w:p w14:paraId="326675A3" w14:textId="77777777" w:rsidR="007D04C8" w:rsidRDefault="007D04C8" w:rsidP="007D04C8">
          <w:pPr>
            <w:pStyle w:val="TwebYltunniste"/>
          </w:pPr>
        </w:p>
      </w:tc>
      <w:tc>
        <w:tcPr>
          <w:tcW w:w="947" w:type="dxa"/>
        </w:tcPr>
        <w:p w14:paraId="1FBBB2DA" w14:textId="77777777" w:rsidR="007D04C8" w:rsidRDefault="007D04C8" w:rsidP="007D04C8">
          <w:pPr>
            <w:pStyle w:val="TwebYltunniste"/>
          </w:pPr>
        </w:p>
      </w:tc>
    </w:tr>
  </w:tbl>
  <w:p w14:paraId="0391E6D0" w14:textId="77777777" w:rsidR="00702618" w:rsidRDefault="00702618" w:rsidP="00B07C49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68A875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A11E6A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64F2042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2"/>
    <w:multiLevelType w:val="singleLevel"/>
    <w:tmpl w:val="20AA84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 w15:restartNumberingAfterBreak="0">
    <w:nsid w:val="FFFFFF83"/>
    <w:multiLevelType w:val="singleLevel"/>
    <w:tmpl w:val="61E065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B2E485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FFFFFF89"/>
    <w:multiLevelType w:val="singleLevel"/>
    <w:tmpl w:val="AAD410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B612D2E"/>
    <w:multiLevelType w:val="singleLevel"/>
    <w:tmpl w:val="5CCC535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8" w15:restartNumberingAfterBreak="0">
    <w:nsid w:val="0C170AE5"/>
    <w:multiLevelType w:val="hybridMultilevel"/>
    <w:tmpl w:val="344EF05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096B5B"/>
    <w:multiLevelType w:val="singleLevel"/>
    <w:tmpl w:val="C65C4BCA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10" w15:restartNumberingAfterBreak="0">
    <w:nsid w:val="27E71311"/>
    <w:multiLevelType w:val="singleLevel"/>
    <w:tmpl w:val="DB8C19F2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11" w15:restartNumberingAfterBreak="0">
    <w:nsid w:val="29C6463A"/>
    <w:multiLevelType w:val="hybridMultilevel"/>
    <w:tmpl w:val="81A630CC"/>
    <w:lvl w:ilvl="0" w:tplc="204667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277FA5"/>
    <w:multiLevelType w:val="multilevel"/>
    <w:tmpl w:val="6402F68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2E1D4D63"/>
    <w:multiLevelType w:val="multilevel"/>
    <w:tmpl w:val="E528D6F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32995B75"/>
    <w:multiLevelType w:val="singleLevel"/>
    <w:tmpl w:val="C032AE32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</w:abstractNum>
  <w:abstractNum w:abstractNumId="15" w15:restartNumberingAfterBreak="0">
    <w:nsid w:val="3A1B59E1"/>
    <w:multiLevelType w:val="hybridMultilevel"/>
    <w:tmpl w:val="B1A6D198"/>
    <w:lvl w:ilvl="0" w:tplc="31C254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FE0571"/>
    <w:multiLevelType w:val="hybridMultilevel"/>
    <w:tmpl w:val="DD62A440"/>
    <w:lvl w:ilvl="0" w:tplc="040B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331A12"/>
    <w:multiLevelType w:val="singleLevel"/>
    <w:tmpl w:val="B4BC27BA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</w:abstractNum>
  <w:abstractNum w:abstractNumId="18" w15:restartNumberingAfterBreak="0">
    <w:nsid w:val="4BBD6105"/>
    <w:multiLevelType w:val="hybridMultilevel"/>
    <w:tmpl w:val="A78051F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511475"/>
    <w:multiLevelType w:val="singleLevel"/>
    <w:tmpl w:val="62001FD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0" w15:restartNumberingAfterBreak="0">
    <w:nsid w:val="7CE407A9"/>
    <w:multiLevelType w:val="multilevel"/>
    <w:tmpl w:val="FBEAE150"/>
    <w:lvl w:ilvl="0">
      <w:start w:val="1"/>
      <w:numFmt w:val="decimal"/>
      <w:pStyle w:val="Otsikko1"/>
      <w:lvlText w:val="%1"/>
      <w:lvlJc w:val="left"/>
      <w:pPr>
        <w:ind w:left="574" w:hanging="432"/>
      </w:pPr>
      <w:rPr>
        <w:rFonts w:hint="default"/>
      </w:rPr>
    </w:lvl>
    <w:lvl w:ilvl="1">
      <w:start w:val="1"/>
      <w:numFmt w:val="decimal"/>
      <w:pStyle w:val="Otsikko2"/>
      <w:lvlText w:val="%1.%2"/>
      <w:lvlJc w:val="left"/>
      <w:pPr>
        <w:ind w:left="576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pStyle w:val="Otsikko4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Otsikko9"/>
      <w:lvlText w:val="%1.%2.%3.%4.%5.%6.%7.%8.%9"/>
      <w:lvlJc w:val="left"/>
      <w:pPr>
        <w:ind w:left="1584" w:hanging="1584"/>
      </w:pPr>
    </w:lvl>
  </w:abstractNum>
  <w:num w:numId="1" w16cid:durableId="2023969224">
    <w:abstractNumId w:val="17"/>
  </w:num>
  <w:num w:numId="2" w16cid:durableId="1223253607">
    <w:abstractNumId w:val="7"/>
  </w:num>
  <w:num w:numId="3" w16cid:durableId="2022969949">
    <w:abstractNumId w:val="14"/>
  </w:num>
  <w:num w:numId="4" w16cid:durableId="572013719">
    <w:abstractNumId w:val="19"/>
  </w:num>
  <w:num w:numId="5" w16cid:durableId="334113491">
    <w:abstractNumId w:val="10"/>
  </w:num>
  <w:num w:numId="6" w16cid:durableId="1237521099">
    <w:abstractNumId w:val="9"/>
  </w:num>
  <w:num w:numId="7" w16cid:durableId="660234125">
    <w:abstractNumId w:val="6"/>
  </w:num>
  <w:num w:numId="8" w16cid:durableId="1567953588">
    <w:abstractNumId w:val="4"/>
  </w:num>
  <w:num w:numId="9" w16cid:durableId="840778680">
    <w:abstractNumId w:val="3"/>
  </w:num>
  <w:num w:numId="10" w16cid:durableId="1268073933">
    <w:abstractNumId w:val="2"/>
  </w:num>
  <w:num w:numId="11" w16cid:durableId="216400038">
    <w:abstractNumId w:val="1"/>
  </w:num>
  <w:num w:numId="12" w16cid:durableId="302925415">
    <w:abstractNumId w:val="5"/>
  </w:num>
  <w:num w:numId="13" w16cid:durableId="1485660237">
    <w:abstractNumId w:val="0"/>
  </w:num>
  <w:num w:numId="14" w16cid:durableId="1491677824">
    <w:abstractNumId w:val="13"/>
  </w:num>
  <w:num w:numId="15" w16cid:durableId="99304503">
    <w:abstractNumId w:val="15"/>
  </w:num>
  <w:num w:numId="16" w16cid:durableId="137693394">
    <w:abstractNumId w:val="12"/>
  </w:num>
  <w:num w:numId="17" w16cid:durableId="33162572">
    <w:abstractNumId w:val="11"/>
  </w:num>
  <w:num w:numId="18" w16cid:durableId="336035726">
    <w:abstractNumId w:val="20"/>
  </w:num>
  <w:num w:numId="19" w16cid:durableId="506098133">
    <w:abstractNumId w:val="18"/>
  </w:num>
  <w:num w:numId="20" w16cid:durableId="1643390148">
    <w:abstractNumId w:val="8"/>
  </w:num>
  <w:num w:numId="21" w16cid:durableId="1308825612">
    <w:abstractNumId w:val="20"/>
    <w:lvlOverride w:ilvl="0">
      <w:startOverride w:val="3"/>
    </w:lvlOverride>
    <w:lvlOverride w:ilvl="1">
      <w:startOverride w:val="5"/>
    </w:lvlOverride>
  </w:num>
  <w:num w:numId="22" w16cid:durableId="1951813459">
    <w:abstractNumId w:val="16"/>
  </w:num>
  <w:num w:numId="23" w16cid:durableId="58820136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1304"/>
  <w:autoHyphenation/>
  <w:consecutiveHyphenLimit w:val="3"/>
  <w:hyphenationZone w:val="425"/>
  <w:doNotHyphenateCap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2EE1"/>
    <w:rsid w:val="00012208"/>
    <w:rsid w:val="0002608A"/>
    <w:rsid w:val="000559DB"/>
    <w:rsid w:val="00057215"/>
    <w:rsid w:val="00083F94"/>
    <w:rsid w:val="000A5410"/>
    <w:rsid w:val="000A7E0B"/>
    <w:rsid w:val="000B3F57"/>
    <w:rsid w:val="000B573B"/>
    <w:rsid w:val="000B7D0F"/>
    <w:rsid w:val="000C4C53"/>
    <w:rsid w:val="000C5800"/>
    <w:rsid w:val="000D3E9F"/>
    <w:rsid w:val="000D6B31"/>
    <w:rsid w:val="000E3C61"/>
    <w:rsid w:val="000F2157"/>
    <w:rsid w:val="000F7BC9"/>
    <w:rsid w:val="000F7E55"/>
    <w:rsid w:val="00103D97"/>
    <w:rsid w:val="00105F99"/>
    <w:rsid w:val="001073E9"/>
    <w:rsid w:val="00126F3A"/>
    <w:rsid w:val="00140EF8"/>
    <w:rsid w:val="0014302D"/>
    <w:rsid w:val="00146B2A"/>
    <w:rsid w:val="0014732C"/>
    <w:rsid w:val="00171003"/>
    <w:rsid w:val="00173DF9"/>
    <w:rsid w:val="00181EEF"/>
    <w:rsid w:val="00183849"/>
    <w:rsid w:val="00183B91"/>
    <w:rsid w:val="00194330"/>
    <w:rsid w:val="001A2C08"/>
    <w:rsid w:val="001B493D"/>
    <w:rsid w:val="001E3164"/>
    <w:rsid w:val="001F38E7"/>
    <w:rsid w:val="00201B35"/>
    <w:rsid w:val="00222E69"/>
    <w:rsid w:val="00223844"/>
    <w:rsid w:val="00232E30"/>
    <w:rsid w:val="002338A3"/>
    <w:rsid w:val="002363E0"/>
    <w:rsid w:val="0024437A"/>
    <w:rsid w:val="00255584"/>
    <w:rsid w:val="00271619"/>
    <w:rsid w:val="00282666"/>
    <w:rsid w:val="00284391"/>
    <w:rsid w:val="002903A2"/>
    <w:rsid w:val="00293230"/>
    <w:rsid w:val="00296523"/>
    <w:rsid w:val="002A5E36"/>
    <w:rsid w:val="002B24C3"/>
    <w:rsid w:val="002E3007"/>
    <w:rsid w:val="002E4A7F"/>
    <w:rsid w:val="002E5420"/>
    <w:rsid w:val="002F474F"/>
    <w:rsid w:val="00310893"/>
    <w:rsid w:val="00315513"/>
    <w:rsid w:val="00316A2D"/>
    <w:rsid w:val="003241A6"/>
    <w:rsid w:val="003467EA"/>
    <w:rsid w:val="00351D5A"/>
    <w:rsid w:val="0037421E"/>
    <w:rsid w:val="00375C99"/>
    <w:rsid w:val="00397198"/>
    <w:rsid w:val="003A22E1"/>
    <w:rsid w:val="003A38F4"/>
    <w:rsid w:val="003A5AF9"/>
    <w:rsid w:val="003B17C5"/>
    <w:rsid w:val="003B4126"/>
    <w:rsid w:val="003C015E"/>
    <w:rsid w:val="003C2406"/>
    <w:rsid w:val="003C7392"/>
    <w:rsid w:val="003E5BEE"/>
    <w:rsid w:val="003E743F"/>
    <w:rsid w:val="003F0D6D"/>
    <w:rsid w:val="003F2E8D"/>
    <w:rsid w:val="003F46FA"/>
    <w:rsid w:val="003F7014"/>
    <w:rsid w:val="004036E0"/>
    <w:rsid w:val="004106C7"/>
    <w:rsid w:val="00410ED6"/>
    <w:rsid w:val="00412723"/>
    <w:rsid w:val="00412E4C"/>
    <w:rsid w:val="00437AB2"/>
    <w:rsid w:val="00451F9C"/>
    <w:rsid w:val="00474C84"/>
    <w:rsid w:val="00490863"/>
    <w:rsid w:val="0049387C"/>
    <w:rsid w:val="00493B2E"/>
    <w:rsid w:val="004C3899"/>
    <w:rsid w:val="004C6175"/>
    <w:rsid w:val="004F54F3"/>
    <w:rsid w:val="005034D7"/>
    <w:rsid w:val="00516452"/>
    <w:rsid w:val="00520AA4"/>
    <w:rsid w:val="00522FD4"/>
    <w:rsid w:val="00525323"/>
    <w:rsid w:val="00534BFA"/>
    <w:rsid w:val="005405DF"/>
    <w:rsid w:val="005543DC"/>
    <w:rsid w:val="00555549"/>
    <w:rsid w:val="00564891"/>
    <w:rsid w:val="0057098F"/>
    <w:rsid w:val="005711F1"/>
    <w:rsid w:val="00586556"/>
    <w:rsid w:val="005974BC"/>
    <w:rsid w:val="005A0FE2"/>
    <w:rsid w:val="005B0615"/>
    <w:rsid w:val="005B3C7D"/>
    <w:rsid w:val="005B5F0B"/>
    <w:rsid w:val="005B7159"/>
    <w:rsid w:val="005E1660"/>
    <w:rsid w:val="005E6C62"/>
    <w:rsid w:val="005F33C6"/>
    <w:rsid w:val="005F683B"/>
    <w:rsid w:val="00606915"/>
    <w:rsid w:val="00607C07"/>
    <w:rsid w:val="0064725B"/>
    <w:rsid w:val="00647965"/>
    <w:rsid w:val="00647975"/>
    <w:rsid w:val="006527A7"/>
    <w:rsid w:val="00657E8E"/>
    <w:rsid w:val="00675FD4"/>
    <w:rsid w:val="00676FDC"/>
    <w:rsid w:val="00681E6D"/>
    <w:rsid w:val="00682E22"/>
    <w:rsid w:val="00694EB6"/>
    <w:rsid w:val="00697BEA"/>
    <w:rsid w:val="006A7FEE"/>
    <w:rsid w:val="006B4F45"/>
    <w:rsid w:val="006C0558"/>
    <w:rsid w:val="006C0FD3"/>
    <w:rsid w:val="006D3C53"/>
    <w:rsid w:val="006F018B"/>
    <w:rsid w:val="006F3939"/>
    <w:rsid w:val="006F51EC"/>
    <w:rsid w:val="00702618"/>
    <w:rsid w:val="00712589"/>
    <w:rsid w:val="00726B93"/>
    <w:rsid w:val="00761603"/>
    <w:rsid w:val="00761BF4"/>
    <w:rsid w:val="0077386C"/>
    <w:rsid w:val="00777182"/>
    <w:rsid w:val="0078620A"/>
    <w:rsid w:val="007943CC"/>
    <w:rsid w:val="00796E0D"/>
    <w:rsid w:val="007A54A2"/>
    <w:rsid w:val="007C19EC"/>
    <w:rsid w:val="007C42B5"/>
    <w:rsid w:val="007D04C8"/>
    <w:rsid w:val="007D053C"/>
    <w:rsid w:val="007D5F23"/>
    <w:rsid w:val="007D631B"/>
    <w:rsid w:val="00816D2C"/>
    <w:rsid w:val="0082176E"/>
    <w:rsid w:val="00826686"/>
    <w:rsid w:val="00832D88"/>
    <w:rsid w:val="0083640E"/>
    <w:rsid w:val="008423BA"/>
    <w:rsid w:val="00855565"/>
    <w:rsid w:val="00864B9A"/>
    <w:rsid w:val="00864D5A"/>
    <w:rsid w:val="00870802"/>
    <w:rsid w:val="0087332B"/>
    <w:rsid w:val="00875441"/>
    <w:rsid w:val="00880D8E"/>
    <w:rsid w:val="008854CF"/>
    <w:rsid w:val="008B63E9"/>
    <w:rsid w:val="008C02BB"/>
    <w:rsid w:val="008D7675"/>
    <w:rsid w:val="008E1E94"/>
    <w:rsid w:val="008F3A17"/>
    <w:rsid w:val="008F6A09"/>
    <w:rsid w:val="00937165"/>
    <w:rsid w:val="00946985"/>
    <w:rsid w:val="00956379"/>
    <w:rsid w:val="009676C8"/>
    <w:rsid w:val="00981EB3"/>
    <w:rsid w:val="00983B51"/>
    <w:rsid w:val="009840D5"/>
    <w:rsid w:val="009855E3"/>
    <w:rsid w:val="009B1A0A"/>
    <w:rsid w:val="009B335E"/>
    <w:rsid w:val="009F6064"/>
    <w:rsid w:val="00A03741"/>
    <w:rsid w:val="00A0671A"/>
    <w:rsid w:val="00A1389C"/>
    <w:rsid w:val="00A1683F"/>
    <w:rsid w:val="00A265C6"/>
    <w:rsid w:val="00A26630"/>
    <w:rsid w:val="00A26C9A"/>
    <w:rsid w:val="00A35608"/>
    <w:rsid w:val="00A36885"/>
    <w:rsid w:val="00A63930"/>
    <w:rsid w:val="00A73299"/>
    <w:rsid w:val="00A749A8"/>
    <w:rsid w:val="00A81420"/>
    <w:rsid w:val="00A81EF5"/>
    <w:rsid w:val="00A93743"/>
    <w:rsid w:val="00A9568B"/>
    <w:rsid w:val="00A97A85"/>
    <w:rsid w:val="00AA7BBF"/>
    <w:rsid w:val="00AB1235"/>
    <w:rsid w:val="00AB3D51"/>
    <w:rsid w:val="00AC5563"/>
    <w:rsid w:val="00AD4CB9"/>
    <w:rsid w:val="00AD72F6"/>
    <w:rsid w:val="00AD7CBE"/>
    <w:rsid w:val="00AE1AB6"/>
    <w:rsid w:val="00AE3E28"/>
    <w:rsid w:val="00AE4CFB"/>
    <w:rsid w:val="00AF01F5"/>
    <w:rsid w:val="00AF7AE4"/>
    <w:rsid w:val="00B0047E"/>
    <w:rsid w:val="00B07C49"/>
    <w:rsid w:val="00B32CED"/>
    <w:rsid w:val="00B3754C"/>
    <w:rsid w:val="00B3767C"/>
    <w:rsid w:val="00B40317"/>
    <w:rsid w:val="00B47398"/>
    <w:rsid w:val="00B47E93"/>
    <w:rsid w:val="00B55EC4"/>
    <w:rsid w:val="00B7138A"/>
    <w:rsid w:val="00B85AD2"/>
    <w:rsid w:val="00BA2CE8"/>
    <w:rsid w:val="00BB133F"/>
    <w:rsid w:val="00BB3AE9"/>
    <w:rsid w:val="00BB5E25"/>
    <w:rsid w:val="00BB5EC7"/>
    <w:rsid w:val="00BC053B"/>
    <w:rsid w:val="00BC26D8"/>
    <w:rsid w:val="00BE1F1C"/>
    <w:rsid w:val="00BE230A"/>
    <w:rsid w:val="00BF24A5"/>
    <w:rsid w:val="00C0067E"/>
    <w:rsid w:val="00C0378C"/>
    <w:rsid w:val="00C37A87"/>
    <w:rsid w:val="00C40210"/>
    <w:rsid w:val="00C45E02"/>
    <w:rsid w:val="00C74454"/>
    <w:rsid w:val="00C7469F"/>
    <w:rsid w:val="00C80998"/>
    <w:rsid w:val="00C84DC7"/>
    <w:rsid w:val="00C962A6"/>
    <w:rsid w:val="00CA741A"/>
    <w:rsid w:val="00CC0846"/>
    <w:rsid w:val="00CC0F07"/>
    <w:rsid w:val="00CC4CEC"/>
    <w:rsid w:val="00CC605D"/>
    <w:rsid w:val="00CD7869"/>
    <w:rsid w:val="00CE44EC"/>
    <w:rsid w:val="00CF0550"/>
    <w:rsid w:val="00CF47DC"/>
    <w:rsid w:val="00D0187E"/>
    <w:rsid w:val="00D02D48"/>
    <w:rsid w:val="00D07E0E"/>
    <w:rsid w:val="00D102F9"/>
    <w:rsid w:val="00D22A93"/>
    <w:rsid w:val="00D23B10"/>
    <w:rsid w:val="00D2585C"/>
    <w:rsid w:val="00D32FC1"/>
    <w:rsid w:val="00D359BE"/>
    <w:rsid w:val="00D43615"/>
    <w:rsid w:val="00D57DAC"/>
    <w:rsid w:val="00D6711C"/>
    <w:rsid w:val="00D75AF2"/>
    <w:rsid w:val="00D9748F"/>
    <w:rsid w:val="00DC317B"/>
    <w:rsid w:val="00DC36CD"/>
    <w:rsid w:val="00DC4B6E"/>
    <w:rsid w:val="00DE2EE1"/>
    <w:rsid w:val="00DF29AA"/>
    <w:rsid w:val="00DF3D18"/>
    <w:rsid w:val="00DF3FDA"/>
    <w:rsid w:val="00E0664C"/>
    <w:rsid w:val="00E067F2"/>
    <w:rsid w:val="00E12B1C"/>
    <w:rsid w:val="00E13F84"/>
    <w:rsid w:val="00E151D5"/>
    <w:rsid w:val="00E20563"/>
    <w:rsid w:val="00E41CF8"/>
    <w:rsid w:val="00E6186E"/>
    <w:rsid w:val="00E6398E"/>
    <w:rsid w:val="00E67901"/>
    <w:rsid w:val="00E71FCB"/>
    <w:rsid w:val="00E75919"/>
    <w:rsid w:val="00E82646"/>
    <w:rsid w:val="00E957EC"/>
    <w:rsid w:val="00EA0E25"/>
    <w:rsid w:val="00EA182D"/>
    <w:rsid w:val="00EA3A58"/>
    <w:rsid w:val="00EB1F0D"/>
    <w:rsid w:val="00EB456D"/>
    <w:rsid w:val="00EC6C04"/>
    <w:rsid w:val="00ED1914"/>
    <w:rsid w:val="00ED1C03"/>
    <w:rsid w:val="00ED3894"/>
    <w:rsid w:val="00ED6622"/>
    <w:rsid w:val="00ED67CD"/>
    <w:rsid w:val="00EE4498"/>
    <w:rsid w:val="00EF4C13"/>
    <w:rsid w:val="00EF6A72"/>
    <w:rsid w:val="00F0295A"/>
    <w:rsid w:val="00F11333"/>
    <w:rsid w:val="00F16A0E"/>
    <w:rsid w:val="00F22CB0"/>
    <w:rsid w:val="00F347A3"/>
    <w:rsid w:val="00F4040A"/>
    <w:rsid w:val="00F42804"/>
    <w:rsid w:val="00F454CF"/>
    <w:rsid w:val="00F51DBA"/>
    <w:rsid w:val="00F55802"/>
    <w:rsid w:val="00F654B1"/>
    <w:rsid w:val="00F866A2"/>
    <w:rsid w:val="00F87872"/>
    <w:rsid w:val="00FA07E3"/>
    <w:rsid w:val="00FA4886"/>
    <w:rsid w:val="00FB202D"/>
    <w:rsid w:val="00FB422F"/>
    <w:rsid w:val="00FC2CF8"/>
    <w:rsid w:val="00FD3047"/>
    <w:rsid w:val="00FD7ED8"/>
    <w:rsid w:val="00FE3028"/>
    <w:rsid w:val="00FE39A7"/>
    <w:rsid w:val="00FE5028"/>
    <w:rsid w:val="00FF0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FD432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4"/>
        <w:szCs w:val="24"/>
        <w:lang w:val="fi-FI" w:eastAsia="fi-F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ali">
    <w:name w:val="Normal"/>
    <w:qFormat/>
    <w:rsid w:val="00437AB2"/>
    <w:pPr>
      <w:spacing w:before="240" w:after="120"/>
    </w:pPr>
    <w:rPr>
      <w:rFonts w:asciiTheme="minorHAnsi" w:hAnsiTheme="minorHAnsi"/>
      <w:color w:val="000000" w:themeColor="text1"/>
    </w:rPr>
  </w:style>
  <w:style w:type="paragraph" w:styleId="Otsikko1">
    <w:name w:val="heading 1"/>
    <w:basedOn w:val="Normaali"/>
    <w:next w:val="Normaali"/>
    <w:autoRedefine/>
    <w:qFormat/>
    <w:rsid w:val="000B3F57"/>
    <w:pPr>
      <w:keepNext/>
      <w:keepLines/>
      <w:numPr>
        <w:numId w:val="18"/>
      </w:numPr>
      <w:ind w:left="432"/>
      <w:outlineLvl w:val="0"/>
    </w:pPr>
    <w:rPr>
      <w:rFonts w:ascii="Calibri" w:hAnsi="Calibri" w:cs="Arial"/>
      <w:b/>
      <w:bCs/>
      <w:kern w:val="32"/>
      <w:szCs w:val="22"/>
    </w:rPr>
  </w:style>
  <w:style w:type="paragraph" w:styleId="Otsikko2">
    <w:name w:val="heading 2"/>
    <w:basedOn w:val="Normaali"/>
    <w:next w:val="Normaali"/>
    <w:link w:val="Otsikko2Char"/>
    <w:qFormat/>
    <w:rsid w:val="004C3899"/>
    <w:pPr>
      <w:keepNext/>
      <w:keepLines/>
      <w:numPr>
        <w:ilvl w:val="1"/>
        <w:numId w:val="18"/>
      </w:numPr>
      <w:ind w:left="578" w:hanging="578"/>
      <w:outlineLvl w:val="1"/>
    </w:pPr>
    <w:rPr>
      <w:rFonts w:eastAsiaTheme="majorEastAsia" w:cstheme="majorBidi"/>
      <w:b/>
      <w:szCs w:val="26"/>
    </w:rPr>
  </w:style>
  <w:style w:type="paragraph" w:styleId="Otsikko3">
    <w:name w:val="heading 3"/>
    <w:basedOn w:val="Normaali"/>
    <w:next w:val="Normaali"/>
    <w:link w:val="Otsikko3Char"/>
    <w:autoRedefine/>
    <w:qFormat/>
    <w:rsid w:val="00681E6D"/>
    <w:pPr>
      <w:keepNext/>
      <w:keepLines/>
      <w:numPr>
        <w:ilvl w:val="2"/>
        <w:numId w:val="18"/>
      </w:numPr>
      <w:spacing w:after="60"/>
      <w:outlineLvl w:val="2"/>
    </w:pPr>
    <w:rPr>
      <w:rFonts w:cs="Arial"/>
      <w:b/>
      <w:bCs/>
      <w:szCs w:val="26"/>
    </w:rPr>
  </w:style>
  <w:style w:type="paragraph" w:styleId="Otsikko4">
    <w:name w:val="heading 4"/>
    <w:basedOn w:val="Normaali"/>
    <w:next w:val="Normaali"/>
    <w:link w:val="Otsikko4Char"/>
    <w:semiHidden/>
    <w:unhideWhenUsed/>
    <w:qFormat/>
    <w:rsid w:val="00410ED6"/>
    <w:pPr>
      <w:keepNext/>
      <w:keepLines/>
      <w:numPr>
        <w:ilvl w:val="3"/>
        <w:numId w:val="18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Otsikko5">
    <w:name w:val="heading 5"/>
    <w:basedOn w:val="Normaali"/>
    <w:next w:val="Normaali"/>
    <w:link w:val="Otsikko5Char"/>
    <w:semiHidden/>
    <w:unhideWhenUsed/>
    <w:qFormat/>
    <w:rsid w:val="00410ED6"/>
    <w:pPr>
      <w:keepNext/>
      <w:keepLines/>
      <w:numPr>
        <w:ilvl w:val="4"/>
        <w:numId w:val="18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Otsikko6">
    <w:name w:val="heading 6"/>
    <w:basedOn w:val="Normaali"/>
    <w:next w:val="Normaali"/>
    <w:link w:val="Otsikko6Char"/>
    <w:semiHidden/>
    <w:unhideWhenUsed/>
    <w:qFormat/>
    <w:rsid w:val="00410ED6"/>
    <w:pPr>
      <w:keepNext/>
      <w:keepLines/>
      <w:numPr>
        <w:ilvl w:val="5"/>
        <w:numId w:val="18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Otsikko7">
    <w:name w:val="heading 7"/>
    <w:basedOn w:val="Normaali"/>
    <w:next w:val="Normaali"/>
    <w:link w:val="Otsikko7Char"/>
    <w:semiHidden/>
    <w:unhideWhenUsed/>
    <w:qFormat/>
    <w:rsid w:val="00410ED6"/>
    <w:pPr>
      <w:keepNext/>
      <w:keepLines/>
      <w:numPr>
        <w:ilvl w:val="6"/>
        <w:numId w:val="18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Otsikko8">
    <w:name w:val="heading 8"/>
    <w:basedOn w:val="Normaali"/>
    <w:next w:val="Normaali"/>
    <w:link w:val="Otsikko8Char"/>
    <w:semiHidden/>
    <w:unhideWhenUsed/>
    <w:qFormat/>
    <w:rsid w:val="00410ED6"/>
    <w:pPr>
      <w:keepNext/>
      <w:keepLines/>
      <w:numPr>
        <w:ilvl w:val="7"/>
        <w:numId w:val="18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Otsikko9">
    <w:name w:val="heading 9"/>
    <w:basedOn w:val="Normaali"/>
    <w:next w:val="Normaali"/>
    <w:link w:val="Otsikko9Char"/>
    <w:semiHidden/>
    <w:unhideWhenUsed/>
    <w:qFormat/>
    <w:rsid w:val="00410ED6"/>
    <w:pPr>
      <w:keepNext/>
      <w:keepLines/>
      <w:numPr>
        <w:ilvl w:val="8"/>
        <w:numId w:val="18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KuntaToimistoTeksti"/>
    <w:rsid w:val="00AB3D51"/>
    <w:pPr>
      <w:tabs>
        <w:tab w:val="right" w:pos="9639"/>
      </w:tabs>
    </w:pPr>
    <w:rPr>
      <w:rFonts w:ascii="Calibri" w:hAnsi="Calibri"/>
      <w:sz w:val="20"/>
    </w:rPr>
  </w:style>
  <w:style w:type="paragraph" w:styleId="Alatunniste">
    <w:name w:val="footer"/>
    <w:basedOn w:val="Normaali"/>
    <w:rsid w:val="00A93743"/>
    <w:pPr>
      <w:tabs>
        <w:tab w:val="center" w:pos="4819"/>
        <w:tab w:val="right" w:pos="9638"/>
      </w:tabs>
      <w:spacing w:before="0" w:after="0"/>
    </w:pPr>
    <w:rPr>
      <w:rFonts w:cs="Arial"/>
      <w:sz w:val="18"/>
    </w:rPr>
  </w:style>
  <w:style w:type="character" w:styleId="Sivunumero">
    <w:name w:val="page number"/>
    <w:basedOn w:val="Kappaleenoletusfontti"/>
    <w:rsid w:val="00AB3D51"/>
    <w:rPr>
      <w:rFonts w:ascii="Calibri" w:hAnsi="Calibri"/>
      <w:sz w:val="20"/>
    </w:rPr>
  </w:style>
  <w:style w:type="paragraph" w:customStyle="1" w:styleId="KuntaToimistoTeksti">
    <w:name w:val="KuntaToimistoTeksti"/>
    <w:semiHidden/>
    <w:unhideWhenUsed/>
    <w:rsid w:val="00DF29AA"/>
    <w:pPr>
      <w:tabs>
        <w:tab w:val="left" w:pos="0"/>
        <w:tab w:val="left" w:pos="1298"/>
        <w:tab w:val="left" w:pos="2591"/>
        <w:tab w:val="left" w:pos="3890"/>
        <w:tab w:val="left" w:pos="5182"/>
        <w:tab w:val="left" w:pos="6481"/>
        <w:tab w:val="left" w:pos="7779"/>
        <w:tab w:val="left" w:pos="8931"/>
      </w:tabs>
    </w:pPr>
    <w:rPr>
      <w:rFonts w:ascii="Tahoma" w:hAnsi="Tahoma"/>
    </w:rPr>
  </w:style>
  <w:style w:type="paragraph" w:customStyle="1" w:styleId="Asialuettelo">
    <w:name w:val="Asialuettelo"/>
    <w:basedOn w:val="Asiateksti"/>
    <w:semiHidden/>
    <w:unhideWhenUsed/>
    <w:rsid w:val="00DF29AA"/>
    <w:pPr>
      <w:spacing w:after="240"/>
      <w:ind w:left="2596"/>
    </w:pPr>
  </w:style>
  <w:style w:type="paragraph" w:customStyle="1" w:styleId="Asiaotsikko">
    <w:name w:val="Asiaotsikko"/>
    <w:basedOn w:val="KuntaToimistoTeksti"/>
    <w:next w:val="Asiateksti"/>
    <w:semiHidden/>
    <w:unhideWhenUsed/>
    <w:rsid w:val="00DF29AA"/>
    <w:pPr>
      <w:tabs>
        <w:tab w:val="clear" w:pos="8931"/>
        <w:tab w:val="left" w:pos="8930"/>
      </w:tabs>
      <w:ind w:left="1298" w:hanging="1298"/>
    </w:pPr>
    <w:rPr>
      <w:caps/>
    </w:rPr>
  </w:style>
  <w:style w:type="paragraph" w:customStyle="1" w:styleId="Asiateksti">
    <w:name w:val="Asiateksti"/>
    <w:basedOn w:val="KuntaToimistoTeksti"/>
    <w:semiHidden/>
    <w:unhideWhenUsed/>
    <w:rsid w:val="00DF29AA"/>
    <w:pPr>
      <w:ind w:left="1298" w:hanging="1298"/>
      <w:jc w:val="both"/>
    </w:pPr>
  </w:style>
  <w:style w:type="paragraph" w:styleId="Sisluet1">
    <w:name w:val="toc 1"/>
    <w:basedOn w:val="KuntaToimistoTeksti"/>
    <w:next w:val="KuntaToimistoTeksti"/>
    <w:semiHidden/>
    <w:rsid w:val="00DF29AA"/>
    <w:pPr>
      <w:tabs>
        <w:tab w:val="clear" w:pos="2591"/>
        <w:tab w:val="clear" w:pos="3890"/>
        <w:tab w:val="clear" w:pos="5182"/>
        <w:tab w:val="clear" w:pos="6481"/>
        <w:tab w:val="clear" w:pos="7779"/>
        <w:tab w:val="clear" w:pos="8931"/>
        <w:tab w:val="right" w:pos="9639"/>
      </w:tabs>
      <w:spacing w:before="240"/>
      <w:ind w:left="1298" w:right="851" w:hanging="1298"/>
    </w:pPr>
    <w:rPr>
      <w:caps/>
    </w:rPr>
  </w:style>
  <w:style w:type="paragraph" w:customStyle="1" w:styleId="TwebTeksti">
    <w:name w:val="TwebTeksti"/>
    <w:unhideWhenUsed/>
    <w:rsid w:val="00AE3E28"/>
    <w:rPr>
      <w:rFonts w:ascii="Calibri" w:hAnsi="Calibri"/>
    </w:rPr>
  </w:style>
  <w:style w:type="paragraph" w:customStyle="1" w:styleId="TwebAsiateksti1">
    <w:name w:val="TwebAsiateksti1"/>
    <w:basedOn w:val="TwebTeksti"/>
    <w:unhideWhenUsed/>
    <w:rsid w:val="005974BC"/>
    <w:pPr>
      <w:tabs>
        <w:tab w:val="left" w:pos="1304"/>
        <w:tab w:val="left" w:pos="2608"/>
      </w:tabs>
      <w:ind w:left="2608" w:hanging="2608"/>
    </w:pPr>
    <w:rPr>
      <w:lang w:eastAsia="en-US"/>
    </w:rPr>
  </w:style>
  <w:style w:type="paragraph" w:customStyle="1" w:styleId="TwebAsiateksti2">
    <w:name w:val="TwebAsiateksti2"/>
    <w:basedOn w:val="TwebTeksti"/>
    <w:unhideWhenUsed/>
    <w:pPr>
      <w:ind w:left="2608" w:hanging="2608"/>
    </w:pPr>
    <w:rPr>
      <w:lang w:eastAsia="en-US"/>
    </w:rPr>
  </w:style>
  <w:style w:type="paragraph" w:customStyle="1" w:styleId="TwebOtsikko">
    <w:name w:val="TwebOtsikko"/>
    <w:basedOn w:val="TwebTeksti"/>
    <w:next w:val="TwebAsiateksti1"/>
    <w:unhideWhenUsed/>
    <w:rsid w:val="005974BC"/>
    <w:pPr>
      <w:spacing w:after="240"/>
    </w:pPr>
    <w:rPr>
      <w:b/>
      <w:caps/>
      <w:lang w:eastAsia="en-US"/>
    </w:rPr>
  </w:style>
  <w:style w:type="paragraph" w:customStyle="1" w:styleId="TwebYltunniste">
    <w:name w:val="TwebYlätunniste"/>
    <w:basedOn w:val="TwebTeksti"/>
    <w:semiHidden/>
    <w:unhideWhenUsed/>
    <w:rPr>
      <w:sz w:val="20"/>
      <w:lang w:eastAsia="en-US"/>
    </w:rPr>
  </w:style>
  <w:style w:type="table" w:styleId="TaulukkoRuudukko">
    <w:name w:val="Table Grid"/>
    <w:basedOn w:val="Normaalitaulukko"/>
    <w:rsid w:val="00D22A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ki">
    <w:name w:val="Hyperlink"/>
    <w:unhideWhenUsed/>
    <w:rPr>
      <w:color w:val="0000FF"/>
      <w:u w:val="single"/>
    </w:rPr>
  </w:style>
  <w:style w:type="character" w:customStyle="1" w:styleId="leipislinkki1">
    <w:name w:val="leipislinkki1"/>
    <w:semiHidden/>
    <w:unhideWhenUsed/>
    <w:rPr>
      <w:rFonts w:ascii="Georgia" w:hAnsi="Georgia" w:hint="default"/>
      <w:color w:val="FFFFFF"/>
      <w:sz w:val="21"/>
      <w:szCs w:val="21"/>
      <w:u w:val="single"/>
      <w:bdr w:val="none" w:sz="0" w:space="0" w:color="auto" w:frame="1"/>
    </w:rPr>
  </w:style>
  <w:style w:type="paragraph" w:styleId="Seliteteksti">
    <w:name w:val="Balloon Text"/>
    <w:basedOn w:val="Normaali"/>
    <w:semiHidden/>
    <w:rPr>
      <w:rFonts w:cs="Tahoma"/>
      <w:sz w:val="16"/>
      <w:szCs w:val="16"/>
    </w:rPr>
  </w:style>
  <w:style w:type="paragraph" w:customStyle="1" w:styleId="Alaluettelo">
    <w:name w:val="Alaluettelo"/>
    <w:basedOn w:val="Asialuettelo"/>
    <w:semiHidden/>
    <w:unhideWhenUsed/>
    <w:rsid w:val="00DF29AA"/>
    <w:pPr>
      <w:ind w:left="3895"/>
    </w:pPr>
  </w:style>
  <w:style w:type="paragraph" w:customStyle="1" w:styleId="makro">
    <w:name w:val="makro"/>
    <w:semiHidden/>
    <w:unhideWhenUsed/>
    <w:rsid w:val="00DF29A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sz w:val="16"/>
    </w:rPr>
  </w:style>
  <w:style w:type="paragraph" w:styleId="Makroteksti">
    <w:name w:val="macro"/>
    <w:semiHidden/>
    <w:rsid w:val="00DF29A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sz w:val="18"/>
    </w:rPr>
  </w:style>
  <w:style w:type="paragraph" w:customStyle="1" w:styleId="OteOikTod">
    <w:name w:val="OteOikTod"/>
    <w:semiHidden/>
    <w:unhideWhenUsed/>
    <w:rsid w:val="00DF29AA"/>
    <w:pPr>
      <w:ind w:left="4819"/>
    </w:pPr>
    <w:rPr>
      <w:rFonts w:ascii="Tahoma" w:hAnsi="Tahoma"/>
    </w:rPr>
  </w:style>
  <w:style w:type="paragraph" w:customStyle="1" w:styleId="Viranhaltijapts">
    <w:name w:val="Viranhaltijapäätös"/>
    <w:basedOn w:val="KuntaToimistoTeksti"/>
    <w:semiHidden/>
    <w:unhideWhenUsed/>
    <w:rsid w:val="00DF29AA"/>
  </w:style>
  <w:style w:type="paragraph" w:customStyle="1" w:styleId="TwebAlatunniste">
    <w:name w:val="TwebAlatunniste"/>
    <w:basedOn w:val="TwebTeksti"/>
    <w:semiHidden/>
    <w:unhideWhenUsed/>
    <w:qFormat/>
    <w:rsid w:val="00AE3E28"/>
    <w:rPr>
      <w:sz w:val="16"/>
    </w:rPr>
  </w:style>
  <w:style w:type="paragraph" w:customStyle="1" w:styleId="SisennysC2">
    <w:name w:val="Sisennys C2"/>
    <w:basedOn w:val="Normaali"/>
    <w:unhideWhenUsed/>
    <w:rsid w:val="00777182"/>
    <w:pPr>
      <w:tabs>
        <w:tab w:val="left" w:pos="0"/>
        <w:tab w:val="left" w:pos="1298"/>
        <w:tab w:val="left" w:pos="2591"/>
        <w:tab w:val="left" w:pos="3890"/>
        <w:tab w:val="left" w:pos="5182"/>
        <w:tab w:val="left" w:pos="6481"/>
        <w:tab w:val="left" w:pos="7779"/>
        <w:tab w:val="left" w:pos="9072"/>
        <w:tab w:val="left" w:pos="10370"/>
      </w:tabs>
      <w:spacing w:before="140" w:line="240" w:lineRule="exact"/>
      <w:ind w:left="2591"/>
    </w:pPr>
    <w:rPr>
      <w:rFonts w:ascii="Calibri" w:hAnsi="Calibri"/>
    </w:rPr>
  </w:style>
  <w:style w:type="character" w:customStyle="1" w:styleId="Otsikko3Char">
    <w:name w:val="Otsikko 3 Char"/>
    <w:link w:val="Otsikko3"/>
    <w:rsid w:val="00681E6D"/>
    <w:rPr>
      <w:rFonts w:asciiTheme="minorHAnsi" w:hAnsiTheme="minorHAnsi" w:cs="Arial"/>
      <w:b/>
      <w:bCs/>
      <w:sz w:val="24"/>
      <w:szCs w:val="26"/>
    </w:rPr>
  </w:style>
  <w:style w:type="paragraph" w:customStyle="1" w:styleId="arial18boldoma">
    <w:name w:val="arial 18 bold oma"/>
    <w:basedOn w:val="Normaali"/>
    <w:link w:val="arial18boldomaCharChar"/>
    <w:autoRedefine/>
    <w:rsid w:val="00ED67CD"/>
    <w:pPr>
      <w:keepNext/>
      <w:widowControl w:val="0"/>
      <w:spacing w:after="60"/>
    </w:pPr>
    <w:rPr>
      <w:b/>
      <w:sz w:val="32"/>
      <w:szCs w:val="32"/>
    </w:rPr>
  </w:style>
  <w:style w:type="character" w:customStyle="1" w:styleId="arial18boldomaCharChar">
    <w:name w:val="arial 18 bold oma Char Char"/>
    <w:link w:val="arial18boldoma"/>
    <w:rsid w:val="00ED67CD"/>
    <w:rPr>
      <w:rFonts w:ascii="Arial" w:hAnsi="Arial"/>
      <w:b/>
      <w:sz w:val="32"/>
      <w:szCs w:val="32"/>
    </w:rPr>
  </w:style>
  <w:style w:type="paragraph" w:customStyle="1" w:styleId="arial14boldoma">
    <w:name w:val="arial 14 bold oma"/>
    <w:basedOn w:val="arial18boldoma"/>
    <w:link w:val="arial14boldomaCharChar"/>
    <w:autoRedefine/>
    <w:rsid w:val="00ED67CD"/>
    <w:rPr>
      <w:bCs/>
      <w:sz w:val="28"/>
    </w:rPr>
  </w:style>
  <w:style w:type="character" w:customStyle="1" w:styleId="arial14boldomaCharChar">
    <w:name w:val="arial 14 bold oma Char Char"/>
    <w:link w:val="arial14boldoma"/>
    <w:rsid w:val="00ED67CD"/>
    <w:rPr>
      <w:rFonts w:ascii="Arial" w:hAnsi="Arial"/>
      <w:b/>
      <w:bCs/>
      <w:sz w:val="28"/>
      <w:szCs w:val="32"/>
    </w:rPr>
  </w:style>
  <w:style w:type="character" w:customStyle="1" w:styleId="AriallaatikkoChar">
    <w:name w:val="Arial laatikko Char"/>
    <w:link w:val="Ariallaatikko"/>
    <w:rsid w:val="00ED67CD"/>
    <w:rPr>
      <w:rFonts w:ascii="Arial" w:hAnsi="Arial"/>
      <w:sz w:val="22"/>
    </w:rPr>
  </w:style>
  <w:style w:type="paragraph" w:customStyle="1" w:styleId="Ariallaatikko">
    <w:name w:val="Arial laatikko"/>
    <w:basedOn w:val="Normaali"/>
    <w:link w:val="AriallaatikkoChar"/>
    <w:rsid w:val="00ED67C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sz w:val="22"/>
    </w:rPr>
  </w:style>
  <w:style w:type="character" w:customStyle="1" w:styleId="TyyliArial">
    <w:name w:val="Tyyli Arial"/>
    <w:rsid w:val="00ED67CD"/>
    <w:rPr>
      <w:rFonts w:ascii="Arial" w:hAnsi="Arial"/>
      <w:sz w:val="22"/>
    </w:rPr>
  </w:style>
  <w:style w:type="paragraph" w:customStyle="1" w:styleId="TyyliAriallaatikkoLihavoitu">
    <w:name w:val="Tyyli Arial laatikko + Lihavoitu"/>
    <w:basedOn w:val="Ariallaatikko"/>
    <w:link w:val="TyyliAriallaatikkoLihavoituChar"/>
    <w:rsid w:val="00ED67CD"/>
    <w:rPr>
      <w:b/>
      <w:bCs/>
    </w:rPr>
  </w:style>
  <w:style w:type="character" w:customStyle="1" w:styleId="TyyliAriallaatikkoLihavoituChar">
    <w:name w:val="Tyyli Arial laatikko + Lihavoitu Char"/>
    <w:link w:val="TyyliAriallaatikkoLihavoitu"/>
    <w:rsid w:val="00ED67CD"/>
    <w:rPr>
      <w:rFonts w:ascii="Arial" w:hAnsi="Arial"/>
      <w:b/>
      <w:bCs/>
      <w:sz w:val="22"/>
    </w:rPr>
  </w:style>
  <w:style w:type="character" w:customStyle="1" w:styleId="Otsikko2Char">
    <w:name w:val="Otsikko 2 Char"/>
    <w:basedOn w:val="Kappaleenoletusfontti"/>
    <w:link w:val="Otsikko2"/>
    <w:rsid w:val="004C3899"/>
    <w:rPr>
      <w:rFonts w:asciiTheme="minorHAnsi" w:eastAsiaTheme="majorEastAsia" w:hAnsiTheme="minorHAnsi" w:cstheme="majorBidi"/>
      <w:b/>
      <w:color w:val="000000" w:themeColor="text1"/>
      <w:szCs w:val="26"/>
    </w:rPr>
  </w:style>
  <w:style w:type="character" w:customStyle="1" w:styleId="Otsikko4Char">
    <w:name w:val="Otsikko 4 Char"/>
    <w:basedOn w:val="Kappaleenoletusfontti"/>
    <w:link w:val="Otsikko4"/>
    <w:semiHidden/>
    <w:rsid w:val="00410ED6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Otsikko5Char">
    <w:name w:val="Otsikko 5 Char"/>
    <w:basedOn w:val="Kappaleenoletusfontti"/>
    <w:link w:val="Otsikko5"/>
    <w:semiHidden/>
    <w:rsid w:val="00410ED6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Otsikko6Char">
    <w:name w:val="Otsikko 6 Char"/>
    <w:basedOn w:val="Kappaleenoletusfontti"/>
    <w:link w:val="Otsikko6"/>
    <w:semiHidden/>
    <w:rsid w:val="00410ED6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Otsikko7Char">
    <w:name w:val="Otsikko 7 Char"/>
    <w:basedOn w:val="Kappaleenoletusfontti"/>
    <w:link w:val="Otsikko7"/>
    <w:semiHidden/>
    <w:rsid w:val="00410ED6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Otsikko8Char">
    <w:name w:val="Otsikko 8 Char"/>
    <w:basedOn w:val="Kappaleenoletusfontti"/>
    <w:link w:val="Otsikko8"/>
    <w:semiHidden/>
    <w:rsid w:val="00410ED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tsikko9Char">
    <w:name w:val="Otsikko 9 Char"/>
    <w:basedOn w:val="Kappaleenoletusfontti"/>
    <w:link w:val="Otsikko9"/>
    <w:semiHidden/>
    <w:rsid w:val="00410ED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tsikko">
    <w:name w:val="Title"/>
    <w:basedOn w:val="Normaali"/>
    <w:next w:val="Normaali"/>
    <w:link w:val="OtsikkoChar"/>
    <w:qFormat/>
    <w:rsid w:val="00CE44EC"/>
    <w:pPr>
      <w:spacing w:before="360" w:after="480"/>
      <w:contextualSpacing/>
    </w:pPr>
    <w:rPr>
      <w:rFonts w:eastAsiaTheme="majorEastAsia" w:cstheme="majorHAnsi"/>
      <w:b/>
      <w:spacing w:val="-10"/>
      <w:kern w:val="28"/>
      <w:szCs w:val="56"/>
    </w:rPr>
  </w:style>
  <w:style w:type="character" w:customStyle="1" w:styleId="OtsikkoChar">
    <w:name w:val="Otsikko Char"/>
    <w:basedOn w:val="Kappaleenoletusfontti"/>
    <w:link w:val="Otsikko"/>
    <w:rsid w:val="00CE44EC"/>
    <w:rPr>
      <w:rFonts w:asciiTheme="minorHAnsi" w:eastAsiaTheme="majorEastAsia" w:hAnsiTheme="minorHAnsi" w:cstheme="majorHAnsi"/>
      <w:b/>
      <w:spacing w:val="-10"/>
      <w:kern w:val="28"/>
      <w:szCs w:val="56"/>
    </w:rPr>
  </w:style>
  <w:style w:type="paragraph" w:customStyle="1" w:styleId="allekirjoituskohta">
    <w:name w:val="allekirjoituskohta"/>
    <w:basedOn w:val="Normaali"/>
    <w:qFormat/>
    <w:rsid w:val="00534BFA"/>
    <w:pPr>
      <w:tabs>
        <w:tab w:val="left" w:pos="6521"/>
      </w:tabs>
      <w:spacing w:after="480"/>
      <w:contextualSpacing/>
    </w:pPr>
    <w:rPr>
      <w14:textOutline w14:w="9525" w14:cap="rnd" w14:cmpd="sng" w14:algn="ctr">
        <w14:noFill/>
        <w14:prstDash w14:val="solid"/>
        <w14:bevel/>
      </w14:textOutline>
    </w:rPr>
  </w:style>
  <w:style w:type="paragraph" w:customStyle="1" w:styleId="liite">
    <w:name w:val="liite"/>
    <w:basedOn w:val="Normaali"/>
    <w:next w:val="Normaali"/>
    <w:qFormat/>
    <w:rsid w:val="000B3F57"/>
    <w:pPr>
      <w:spacing w:before="120"/>
      <w:ind w:left="284" w:hanging="284"/>
    </w:pPr>
    <w:rPr>
      <w:rFonts w:ascii="Calibri" w:hAnsi="Calibri"/>
    </w:rPr>
  </w:style>
  <w:style w:type="character" w:styleId="Voimakaskorostus">
    <w:name w:val="Intense Emphasis"/>
    <w:basedOn w:val="Kappaleenoletusfontti"/>
    <w:uiPriority w:val="21"/>
    <w:qFormat/>
    <w:rsid w:val="00E13F84"/>
    <w:rPr>
      <w:rFonts w:ascii="Arial" w:hAnsi="Arial"/>
      <w:i/>
      <w:iCs/>
      <w:color w:val="auto"/>
      <w:sz w:val="24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E13F8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E13F84"/>
    <w:rPr>
      <w:rFonts w:ascii="Arial" w:hAnsi="Arial"/>
      <w:i/>
      <w:iCs/>
      <w:color w:val="000000" w:themeColor="text1"/>
      <w:sz w:val="24"/>
    </w:rPr>
  </w:style>
  <w:style w:type="character" w:styleId="Hienovarainenviittaus">
    <w:name w:val="Subtle Reference"/>
    <w:basedOn w:val="Kappaleenoletusfontti"/>
    <w:uiPriority w:val="31"/>
    <w:qFormat/>
    <w:rsid w:val="00E13F84"/>
    <w:rPr>
      <w:rFonts w:ascii="Arial" w:hAnsi="Arial"/>
      <w:smallCaps/>
      <w:color w:val="000000" w:themeColor="text1"/>
    </w:rPr>
  </w:style>
  <w:style w:type="paragraph" w:styleId="Luettelokappale">
    <w:name w:val="List Paragraph"/>
    <w:basedOn w:val="Normaali"/>
    <w:uiPriority w:val="34"/>
    <w:qFormat/>
    <w:rsid w:val="00E13F84"/>
    <w:pPr>
      <w:ind w:left="720"/>
      <w:contextualSpacing/>
    </w:pPr>
  </w:style>
  <w:style w:type="character" w:styleId="Paikkamerkkiteksti">
    <w:name w:val="Placeholder Text"/>
    <w:basedOn w:val="Kappaleenoletusfontti"/>
    <w:uiPriority w:val="99"/>
    <w:semiHidden/>
    <w:rsid w:val="00EA3A58"/>
    <w:rPr>
      <w:color w:val="808080"/>
    </w:rPr>
  </w:style>
  <w:style w:type="paragraph" w:customStyle="1" w:styleId="Taulukkootsikko">
    <w:name w:val="Taulukko_otsikko"/>
    <w:basedOn w:val="Normaali"/>
    <w:qFormat/>
    <w:rsid w:val="00194330"/>
    <w:pPr>
      <w:spacing w:before="120"/>
    </w:pPr>
    <w:rPr>
      <w:b/>
      <w:sz w:val="22"/>
    </w:rPr>
  </w:style>
  <w:style w:type="paragraph" w:customStyle="1" w:styleId="Taulukkonormaali">
    <w:name w:val="Taulukko_normaali"/>
    <w:basedOn w:val="Normaali"/>
    <w:qFormat/>
    <w:rsid w:val="00194330"/>
    <w:pPr>
      <w:spacing w:before="120"/>
    </w:pPr>
    <w:rPr>
      <w:rFonts w:ascii="Calibri" w:hAnsi="Calibri"/>
      <w:sz w:val="22"/>
      <w:szCs w:val="22"/>
    </w:rPr>
  </w:style>
  <w:style w:type="paragraph" w:styleId="Leipteksti2">
    <w:name w:val="Body Text 2"/>
    <w:basedOn w:val="Normaali"/>
    <w:link w:val="Leipteksti2Char"/>
    <w:rsid w:val="00AC5563"/>
    <w:pPr>
      <w:spacing w:before="0" w:after="0"/>
      <w:jc w:val="both"/>
    </w:pPr>
    <w:rPr>
      <w:rFonts w:ascii="Times New Roman" w:hAnsi="Times New Roman"/>
      <w:b/>
      <w:bCs/>
      <w:sz w:val="28"/>
      <w:szCs w:val="20"/>
    </w:rPr>
  </w:style>
  <w:style w:type="character" w:customStyle="1" w:styleId="Leipteksti2Char">
    <w:name w:val="Leipäteksti 2 Char"/>
    <w:basedOn w:val="Kappaleenoletusfontti"/>
    <w:link w:val="Leipteksti2"/>
    <w:rsid w:val="00AC5563"/>
    <w:rPr>
      <w:rFonts w:ascii="Times New Roman" w:hAnsi="Times New Roman"/>
      <w:b/>
      <w:bCs/>
      <w:sz w:val="28"/>
      <w:szCs w:val="20"/>
    </w:rPr>
  </w:style>
  <w:style w:type="paragraph" w:styleId="Leipteksti3">
    <w:name w:val="Body Text 3"/>
    <w:basedOn w:val="Normaali"/>
    <w:link w:val="Leipteksti3Char"/>
    <w:rsid w:val="00AC5563"/>
    <w:pPr>
      <w:spacing w:before="0" w:after="0"/>
      <w:jc w:val="both"/>
      <w:outlineLvl w:val="0"/>
    </w:pPr>
    <w:rPr>
      <w:rFonts w:ascii="Times New Roman" w:hAnsi="Times New Roman"/>
      <w:bCs/>
      <w:sz w:val="28"/>
      <w:szCs w:val="20"/>
    </w:rPr>
  </w:style>
  <w:style w:type="character" w:customStyle="1" w:styleId="Leipteksti3Char">
    <w:name w:val="Leipäteksti 3 Char"/>
    <w:basedOn w:val="Kappaleenoletusfontti"/>
    <w:link w:val="Leipteksti3"/>
    <w:rsid w:val="00AC5563"/>
    <w:rPr>
      <w:rFonts w:ascii="Times New Roman" w:hAnsi="Times New Roman"/>
      <w:bCs/>
      <w:sz w:val="28"/>
      <w:szCs w:val="20"/>
    </w:rPr>
  </w:style>
  <w:style w:type="paragraph" w:customStyle="1" w:styleId="Ohje">
    <w:name w:val="Ohje"/>
    <w:basedOn w:val="Normaali"/>
    <w:qFormat/>
    <w:rsid w:val="000B3F57"/>
    <w:pPr>
      <w:spacing w:before="120"/>
    </w:pPr>
    <w:rPr>
      <w:sz w:val="22"/>
    </w:rPr>
  </w:style>
  <w:style w:type="paragraph" w:customStyle="1" w:styleId="Jakelu">
    <w:name w:val="Jakelu"/>
    <w:basedOn w:val="Normaali"/>
    <w:qFormat/>
    <w:rsid w:val="000B3F57"/>
    <w:pPr>
      <w:spacing w:before="120" w:after="240"/>
      <w:ind w:left="2608"/>
    </w:pPr>
  </w:style>
  <w:style w:type="paragraph" w:customStyle="1" w:styleId="Jakeluotsikko">
    <w:name w:val="Jakelu_otsikko"/>
    <w:basedOn w:val="Jakelu"/>
    <w:qFormat/>
    <w:rsid w:val="00C37A87"/>
    <w:pPr>
      <w:spacing w:before="1080"/>
      <w:ind w:left="0"/>
    </w:pPr>
  </w:style>
  <w:style w:type="paragraph" w:customStyle="1" w:styleId="TyyliOhjeKursivoitu">
    <w:name w:val="Tyyli Ohje + Kursivoitu"/>
    <w:basedOn w:val="Ohje"/>
    <w:rsid w:val="00315513"/>
    <w:pPr>
      <w:spacing w:before="240" w:after="240"/>
    </w:pPr>
    <w:rPr>
      <w:i/>
      <w:iCs/>
    </w:rPr>
  </w:style>
  <w:style w:type="character" w:customStyle="1" w:styleId="Valintaruutu">
    <w:name w:val="Valintaruutu"/>
    <w:basedOn w:val="Kappaleenoletusfontti"/>
    <w:uiPriority w:val="1"/>
    <w:rsid w:val="00B55EC4"/>
    <w:rPr>
      <w:rFonts w:ascii="Calibri" w:hAnsi="Calibri"/>
      <w:sz w:val="24"/>
    </w:rPr>
  </w:style>
  <w:style w:type="character" w:customStyle="1" w:styleId="UnresolvedMention1">
    <w:name w:val="Unresolved Mention1"/>
    <w:basedOn w:val="Kappaleenoletusfontti"/>
    <w:uiPriority w:val="99"/>
    <w:semiHidden/>
    <w:unhideWhenUsed/>
    <w:rsid w:val="008E1E94"/>
    <w:rPr>
      <w:color w:val="605E5C"/>
      <w:shd w:val="clear" w:color="auto" w:fill="E1DFDD"/>
    </w:rPr>
  </w:style>
  <w:style w:type="character" w:styleId="AvattuHyperlinkki">
    <w:name w:val="FollowedHyperlink"/>
    <w:basedOn w:val="Kappaleenoletusfontti"/>
    <w:semiHidden/>
    <w:unhideWhenUsed/>
    <w:rsid w:val="008E1E94"/>
    <w:rPr>
      <w:color w:val="954F72" w:themeColor="followedHyperlink"/>
      <w:u w:val="single"/>
    </w:rPr>
  </w:style>
  <w:style w:type="paragraph" w:customStyle="1" w:styleId="Osoiteotsikko">
    <w:name w:val="Osoite_otsikko"/>
    <w:basedOn w:val="Normaali"/>
    <w:qFormat/>
    <w:rsid w:val="003A22E1"/>
    <w:rPr>
      <w:b/>
    </w:rPr>
  </w:style>
  <w:style w:type="paragraph" w:customStyle="1" w:styleId="Osoite">
    <w:name w:val="Osoite"/>
    <w:basedOn w:val="Osoiteotsikko"/>
    <w:qFormat/>
    <w:rsid w:val="003A22E1"/>
    <w:pPr>
      <w:spacing w:before="120"/>
    </w:pPr>
    <w:rPr>
      <w:b w:val="0"/>
    </w:rPr>
  </w:style>
  <w:style w:type="character" w:styleId="Kommentinviite">
    <w:name w:val="annotation reference"/>
    <w:basedOn w:val="Kappaleenoletusfontti"/>
    <w:semiHidden/>
    <w:unhideWhenUsed/>
    <w:rsid w:val="00DE2EE1"/>
    <w:rPr>
      <w:sz w:val="16"/>
      <w:szCs w:val="16"/>
    </w:rPr>
  </w:style>
  <w:style w:type="paragraph" w:styleId="Kommentinteksti">
    <w:name w:val="annotation text"/>
    <w:basedOn w:val="Normaali"/>
    <w:link w:val="KommentintekstiChar"/>
    <w:unhideWhenUsed/>
    <w:rsid w:val="00DE2EE1"/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rsid w:val="00DE2EE1"/>
    <w:rPr>
      <w:rFonts w:asciiTheme="minorHAnsi" w:hAnsiTheme="minorHAnsi"/>
      <w:color w:val="000000" w:themeColor="text1"/>
      <w:sz w:val="20"/>
      <w:szCs w:val="20"/>
    </w:rPr>
  </w:style>
  <w:style w:type="paragraph" w:styleId="Kommentinotsikko">
    <w:name w:val="annotation subject"/>
    <w:basedOn w:val="Kommentinteksti"/>
    <w:next w:val="Kommentinteksti"/>
    <w:link w:val="KommentinotsikkoChar"/>
    <w:semiHidden/>
    <w:unhideWhenUsed/>
    <w:rsid w:val="00DE2EE1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semiHidden/>
    <w:rsid w:val="00DE2EE1"/>
    <w:rPr>
      <w:rFonts w:asciiTheme="minorHAnsi" w:hAnsiTheme="minorHAnsi"/>
      <w:b/>
      <w:bCs/>
      <w:color w:val="000000" w:themeColor="text1"/>
      <w:sz w:val="20"/>
      <w:szCs w:val="20"/>
    </w:rPr>
  </w:style>
  <w:style w:type="character" w:styleId="Ratkaisematonmaininta">
    <w:name w:val="Unresolved Mention"/>
    <w:basedOn w:val="Kappaleenoletusfontti"/>
    <w:uiPriority w:val="99"/>
    <w:semiHidden/>
    <w:unhideWhenUsed/>
    <w:rsid w:val="00CD78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3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jamk.fi/fi/jamkin-lisahaku-kesa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e1596cb2-3052-491e-8990-422568bff2e9" xsi:nil="true"/>
    <FolderType xmlns="e1596cb2-3052-491e-8990-422568bff2e9" xsi:nil="true"/>
    <Owner xmlns="e1596cb2-3052-491e-8990-422568bff2e9">
      <UserInfo>
        <DisplayName/>
        <AccountId xsi:nil="true"/>
        <AccountType/>
      </UserInfo>
    </Owner>
    <AppVersion xmlns="e1596cb2-3052-491e-8990-422568bff2e9" xsi:nil="true"/>
    <NotebookType xmlns="e1596cb2-3052-491e-8990-422568bff2e9" xsi:nil="true"/>
    <Invited_Students xmlns="e1596cb2-3052-491e-8990-422568bff2e9" xsi:nil="true"/>
    <Self_Registration_Enabled xmlns="e1596cb2-3052-491e-8990-422568bff2e9" xsi:nil="true"/>
    <CultureName xmlns="e1596cb2-3052-491e-8990-422568bff2e9" xsi:nil="true"/>
    <Students xmlns="e1596cb2-3052-491e-8990-422568bff2e9">
      <UserInfo>
        <DisplayName/>
        <AccountId xsi:nil="true"/>
        <AccountType/>
      </UserInfo>
    </Students>
    <Is_Collaboration_Space_Locked xmlns="e1596cb2-3052-491e-8990-422568bff2e9" xsi:nil="true"/>
    <Templates xmlns="e1596cb2-3052-491e-8990-422568bff2e9" xsi:nil="true"/>
    <Teachers xmlns="e1596cb2-3052-491e-8990-422568bff2e9">
      <UserInfo>
        <DisplayName/>
        <AccountId xsi:nil="true"/>
        <AccountType/>
      </UserInfo>
    </Teachers>
    <Student_Groups xmlns="e1596cb2-3052-491e-8990-422568bff2e9">
      <UserInfo>
        <DisplayName/>
        <AccountId xsi:nil="true"/>
        <AccountType/>
      </UserInfo>
    </Student_Groups>
    <Invited_Teachers xmlns="e1596cb2-3052-491e-8990-422568bff2e9" xsi:nil="true"/>
    <Has_Teacher_Only_SectionGroup xmlns="e1596cb2-3052-491e-8990-422568bff2e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5EC639F765FA44A7F92E3121106A1B" ma:contentTypeVersion="30" ma:contentTypeDescription="Create a new document." ma:contentTypeScope="" ma:versionID="5689353014985cae88320d1a3f45858d">
  <xsd:schema xmlns:xsd="http://www.w3.org/2001/XMLSchema" xmlns:xs="http://www.w3.org/2001/XMLSchema" xmlns:p="http://schemas.microsoft.com/office/2006/metadata/properties" xmlns:ns3="d7158895-1b48-41c4-a65c-36a9a132725c" xmlns:ns4="e1596cb2-3052-491e-8990-422568bff2e9" targetNamespace="http://schemas.microsoft.com/office/2006/metadata/properties" ma:root="true" ma:fieldsID="c48ec0f361197ecb9b88bde97637a2d3" ns3:_="" ns4:_="">
    <xsd:import namespace="d7158895-1b48-41c4-a65c-36a9a132725c"/>
    <xsd:import namespace="e1596cb2-3052-491e-8990-422568bff2e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Templat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58895-1b48-41c4-a65c-36a9a132725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96cb2-3052-491e-8990-422568bff2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NotebookType" ma:index="17" nillable="true" ma:displayName="Notebook Type" ma:internalName="NotebookType">
      <xsd:simpleType>
        <xsd:restriction base="dms:Text"/>
      </xsd:simpleType>
    </xsd:element>
    <xsd:element name="FolderType" ma:index="18" nillable="true" ma:displayName="Folder Type" ma:internalName="FolderType">
      <xsd:simpleType>
        <xsd:restriction base="dms:Text"/>
      </xsd:simpleType>
    </xsd:element>
    <xsd:element name="Owner" ma:index="19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chers" ma:index="2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MediaServiceOCR" ma:index="3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MediaServiceAutoKeyPoints" ma:index="3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B43F7F-82D1-4A2C-A7BE-E8D28399022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59F457-81D8-42F8-96D2-F594119652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5DCFD0-C111-49CF-822F-BE1D8D7235D2}">
  <ds:schemaRefs>
    <ds:schemaRef ds:uri="http://schemas.microsoft.com/office/2006/metadata/properties"/>
    <ds:schemaRef ds:uri="http://schemas.microsoft.com/office/infopath/2007/PartnerControls"/>
    <ds:schemaRef ds:uri="e1596cb2-3052-491e-8990-422568bff2e9"/>
  </ds:schemaRefs>
</ds:datastoreItem>
</file>

<file path=customXml/itemProps4.xml><?xml version="1.0" encoding="utf-8"?>
<ds:datastoreItem xmlns:ds="http://schemas.openxmlformats.org/officeDocument/2006/customXml" ds:itemID="{6B1B8782-EF84-47DE-A8AB-12F59A3576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158895-1b48-41c4-a65c-36a9a132725c"/>
    <ds:schemaRef ds:uri="e1596cb2-3052-491e-8990-422568bff2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49eef2c-c7b6-47a5-ac28-9a1aa7a0e57d}" enabled="1" method="Privileged" siteId="{6e9eaaf0-3ff7-4de9-8cd4-1ffbd45951b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Ennakkotehtava_Musiikin_lisatietolomake_20201</Template>
  <TotalTime>0</TotalTime>
  <Pages>2</Pages>
  <Words>289</Words>
  <Characters>2349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>Ennakkotehtävä eli musiikin lisätietolomake</vt:lpstr>
      <vt:lpstr>Ennakkotehtävä eli musiikin lisätietolomake</vt:lpstr>
    </vt:vector>
  </TitlesOfParts>
  <Manager>tweb@jamk.fi</Manager>
  <Company>JAMK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Ennakkotehtävä eli musiikin lisätietolomake</dc:title>
  <dc:subject/>
  <dc:creator>Kangaspunta Tiina</dc:creator>
  <cp:keywords/>
  <cp:lastModifiedBy>Kankkunen Kristiina</cp:lastModifiedBy>
  <cp:revision>2</cp:revision>
  <dcterms:created xsi:type="dcterms:W3CDTF">2026-06-12T10:20:00Z</dcterms:created>
  <dcterms:modified xsi:type="dcterms:W3CDTF">2026-06-12T10:20:00Z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web_idorg">
    <vt:lpwstr>tweb_idorg</vt:lpwstr>
  </property>
  <property fmtid="{D5CDD505-2E9C-101B-9397-08002B2CF9AE}" pid="3" name="tweb_idnumber">
    <vt:lpwstr>tweb_idnumber</vt:lpwstr>
  </property>
  <property fmtid="{D5CDD505-2E9C-101B-9397-08002B2CF9AE}" pid="4" name="tweb_idyear">
    <vt:lpwstr>tweb_idyear</vt:lpwstr>
  </property>
  <property fmtid="{D5CDD505-2E9C-101B-9397-08002B2CF9AE}" pid="5" name="tweb_idgroup">
    <vt:lpwstr>tweb_idgroup</vt:lpwstr>
  </property>
  <property fmtid="{D5CDD505-2E9C-101B-9397-08002B2CF9AE}" pid="6" name="tweb_doc_title">
    <vt:lpwstr>Asiakirjamalli (JAMK)</vt:lpwstr>
  </property>
  <property fmtid="{D5CDD505-2E9C-101B-9397-08002B2CF9AE}" pid="7" name="tweb_doc_publicityclass">
    <vt:lpwstr/>
  </property>
  <property fmtid="{D5CDD505-2E9C-101B-9397-08002B2CF9AE}" pid="8" name="tweb_doc_status">
    <vt:lpwstr>Luonnos</vt:lpwstr>
  </property>
  <property fmtid="{D5CDD505-2E9C-101B-9397-08002B2CF9AE}" pid="9" name="tweb_doc_creator">
    <vt:lpwstr>Nojonen Mirja</vt:lpwstr>
  </property>
  <property fmtid="{D5CDD505-2E9C-101B-9397-08002B2CF9AE}" pid="10" name="tweb_doc_publisher">
    <vt:lpwstr>Tietohallinto</vt:lpwstr>
  </property>
  <property fmtid="{D5CDD505-2E9C-101B-9397-08002B2CF9AE}" pid="11" name="tweb_doc_contributor">
    <vt:lpwstr/>
  </property>
  <property fmtid="{D5CDD505-2E9C-101B-9397-08002B2CF9AE}" pid="12" name="tweb_doc_language">
    <vt:lpwstr>suomi</vt:lpwstr>
  </property>
  <property fmtid="{D5CDD505-2E9C-101B-9397-08002B2CF9AE}" pid="13" name="tweb_doc_fileextension">
    <vt:lpwstr>DOCX</vt:lpwstr>
  </property>
  <property fmtid="{D5CDD505-2E9C-101B-9397-08002B2CF9AE}" pid="14" name="tweb_doc_description">
    <vt:lpwstr/>
  </property>
  <property fmtid="{D5CDD505-2E9C-101B-9397-08002B2CF9AE}" pid="15" name="tweb_doc_securityreason">
    <vt:lpwstr/>
  </property>
  <property fmtid="{D5CDD505-2E9C-101B-9397-08002B2CF9AE}" pid="16" name="tweb_doc_securityperiodend">
    <vt:lpwstr/>
  </property>
  <property fmtid="{D5CDD505-2E9C-101B-9397-08002B2CF9AE}" pid="17" name="tweb_doc_created">
    <vt:lpwstr>19.08.2014</vt:lpwstr>
  </property>
  <property fmtid="{D5CDD505-2E9C-101B-9397-08002B2CF9AE}" pid="18" name="tweb_doc_modified">
    <vt:lpwstr>20.08.2014</vt:lpwstr>
  </property>
  <property fmtid="{D5CDD505-2E9C-101B-9397-08002B2CF9AE}" pid="19" name="tweb_doc_available">
    <vt:lpwstr/>
  </property>
  <property fmtid="{D5CDD505-2E9C-101B-9397-08002B2CF9AE}" pid="20" name="tweb_doc_acquired">
    <vt:lpwstr/>
  </property>
  <property fmtid="{D5CDD505-2E9C-101B-9397-08002B2CF9AE}" pid="21" name="tweb_doc_issued">
    <vt:lpwstr/>
  </property>
  <property fmtid="{D5CDD505-2E9C-101B-9397-08002B2CF9AE}" pid="22" name="tweb_doc_accepted">
    <vt:lpwstr/>
  </property>
  <property fmtid="{D5CDD505-2E9C-101B-9397-08002B2CF9AE}" pid="23" name="tweb_doc_validfrom">
    <vt:lpwstr/>
  </property>
  <property fmtid="{D5CDD505-2E9C-101B-9397-08002B2CF9AE}" pid="24" name="tweb_doc_validto">
    <vt:lpwstr/>
  </property>
  <property fmtid="{D5CDD505-2E9C-101B-9397-08002B2CF9AE}" pid="25" name="tweb_doc_protectionclass">
    <vt:lpwstr>III suojeluluokka</vt:lpwstr>
  </property>
  <property fmtid="{D5CDD505-2E9C-101B-9397-08002B2CF9AE}" pid="26" name="tweb_doc_retentionperiodend">
    <vt:lpwstr/>
  </property>
  <property fmtid="{D5CDD505-2E9C-101B-9397-08002B2CF9AE}" pid="27" name="tweb_doc_storagelocation">
    <vt:lpwstr/>
  </property>
  <property fmtid="{D5CDD505-2E9C-101B-9397-08002B2CF9AE}" pid="28" name="tweb_doc_publicationid">
    <vt:lpwstr/>
  </property>
  <property fmtid="{D5CDD505-2E9C-101B-9397-08002B2CF9AE}" pid="29" name="tweb_doc_copyright">
    <vt:lpwstr/>
  </property>
  <property fmtid="{D5CDD505-2E9C-101B-9397-08002B2CF9AE}" pid="30" name="tweb_doc_subjectlist">
    <vt:lpwstr>Asiasanat</vt:lpwstr>
  </property>
  <property fmtid="{D5CDD505-2E9C-101B-9397-08002B2CF9AE}" pid="31" name="tweb_doc_id">
    <vt:lpwstr>15140</vt:lpwstr>
  </property>
  <property fmtid="{D5CDD505-2E9C-101B-9397-08002B2CF9AE}" pid="32" name="tweb_doc_securityclass">
    <vt:lpwstr/>
  </property>
  <property fmtid="{D5CDD505-2E9C-101B-9397-08002B2CF9AE}" pid="33" name="tweb_doc_securityperiod">
    <vt:lpwstr>0</vt:lpwstr>
  </property>
  <property fmtid="{D5CDD505-2E9C-101B-9397-08002B2CF9AE}" pid="34" name="tweb_doc_retentionperiodstart">
    <vt:lpwstr/>
  </property>
  <property fmtid="{D5CDD505-2E9C-101B-9397-08002B2CF9AE}" pid="35" name="tweb_doc_pages">
    <vt:lpwstr>Sivumäärä</vt:lpwstr>
  </property>
  <property fmtid="{D5CDD505-2E9C-101B-9397-08002B2CF9AE}" pid="36" name="tweb_doc_version">
    <vt:lpwstr>12</vt:lpwstr>
  </property>
  <property fmtid="{D5CDD505-2E9C-101B-9397-08002B2CF9AE}" pid="37" name="tweb_user_name">
    <vt:lpwstr>Nojonen Mirja</vt:lpwstr>
  </property>
  <property fmtid="{D5CDD505-2E9C-101B-9397-08002B2CF9AE}" pid="38" name="tweb_user_surname">
    <vt:lpwstr>Nojonen</vt:lpwstr>
  </property>
  <property fmtid="{D5CDD505-2E9C-101B-9397-08002B2CF9AE}" pid="39" name="tweb_user_givenname">
    <vt:lpwstr>Mirja</vt:lpwstr>
  </property>
  <property fmtid="{D5CDD505-2E9C-101B-9397-08002B2CF9AE}" pid="40" name="tweb_user_title">
    <vt:lpwstr>Suunnittelija, Administrative Planner</vt:lpwstr>
  </property>
  <property fmtid="{D5CDD505-2E9C-101B-9397-08002B2CF9AE}" pid="41" name="tweb_user_telephonenumber">
    <vt:lpwstr>+358405764450</vt:lpwstr>
  </property>
  <property fmtid="{D5CDD505-2E9C-101B-9397-08002B2CF9AE}" pid="42" name="tweb_user_facsimiletelephonenumber">
    <vt:lpwstr/>
  </property>
  <property fmtid="{D5CDD505-2E9C-101B-9397-08002B2CF9AE}" pid="43" name="tweb_user_rfc822mailbox">
    <vt:lpwstr>mirja.nojonen@jamk.fi</vt:lpwstr>
  </property>
  <property fmtid="{D5CDD505-2E9C-101B-9397-08002B2CF9AE}" pid="44" name="tweb_user_roomnumber">
    <vt:lpwstr/>
  </property>
  <property fmtid="{D5CDD505-2E9C-101B-9397-08002B2CF9AE}" pid="45" name="tweb_user_organization">
    <vt:lpwstr/>
  </property>
  <property fmtid="{D5CDD505-2E9C-101B-9397-08002B2CF9AE}" pid="46" name="tweb_user_department">
    <vt:lpwstr>Hallinto, Administration</vt:lpwstr>
  </property>
  <property fmtid="{D5CDD505-2E9C-101B-9397-08002B2CF9AE}" pid="47" name="tweb_user_group">
    <vt:lpwstr/>
  </property>
  <property fmtid="{D5CDD505-2E9C-101B-9397-08002B2CF9AE}" pid="48" name="tweb_user_postaladdress">
    <vt:lpwstr/>
  </property>
  <property fmtid="{D5CDD505-2E9C-101B-9397-08002B2CF9AE}" pid="49" name="tweb_user_postalcode">
    <vt:lpwstr/>
  </property>
  <property fmtid="{D5CDD505-2E9C-101B-9397-08002B2CF9AE}" pid="50" name="tweb_doc_identifier">
    <vt:lpwstr/>
  </property>
  <property fmtid="{D5CDD505-2E9C-101B-9397-08002B2CF9AE}" pid="51" name="tweb_doc_typename">
    <vt:lpwstr>Kirje</vt:lpwstr>
  </property>
  <property fmtid="{D5CDD505-2E9C-101B-9397-08002B2CF9AE}" pid="52" name="tweb_doc_decisionnumber">
    <vt:lpwstr/>
  </property>
  <property fmtid="{D5CDD505-2E9C-101B-9397-08002B2CF9AE}" pid="53" name="tweb_doc_decisionyear">
    <vt:lpwstr>0</vt:lpwstr>
  </property>
  <property fmtid="{D5CDD505-2E9C-101B-9397-08002B2CF9AE}" pid="54" name="tweb_doc_agent_type">
    <vt:lpwstr>Osapuoli, rooli</vt:lpwstr>
  </property>
  <property fmtid="{D5CDD505-2E9C-101B-9397-08002B2CF9AE}" pid="55" name="tweb_doc_agent_personalname">
    <vt:lpwstr>Osapuoli, henkilö</vt:lpwstr>
  </property>
  <property fmtid="{D5CDD505-2E9C-101B-9397-08002B2CF9AE}" pid="56" name="tweb_doc_agent_corporatename">
    <vt:lpwstr>Osapuoli, yhteisö</vt:lpwstr>
  </property>
  <property fmtid="{D5CDD505-2E9C-101B-9397-08002B2CF9AE}" pid="57" name="tweb_doc_agent_ssn">
    <vt:lpwstr>Osapuoli, hetu</vt:lpwstr>
  </property>
  <property fmtid="{D5CDD505-2E9C-101B-9397-08002B2CF9AE}" pid="58" name="tweb_doc_agent_street">
    <vt:lpwstr>Osapuoli, lähiosoite</vt:lpwstr>
  </property>
  <property fmtid="{D5CDD505-2E9C-101B-9397-08002B2CF9AE}" pid="59" name="tweb_doc_agent_postcode">
    <vt:lpwstr>Osapuoli, postinumero</vt:lpwstr>
  </property>
  <property fmtid="{D5CDD505-2E9C-101B-9397-08002B2CF9AE}" pid="60" name="tweb_doc_agent_city">
    <vt:lpwstr>Osapuoli, postitoimipaikka</vt:lpwstr>
  </property>
  <property fmtid="{D5CDD505-2E9C-101B-9397-08002B2CF9AE}" pid="61" name="tweb_doc_agent_telephone">
    <vt:lpwstr>Osapuoli, puhelin</vt:lpwstr>
  </property>
  <property fmtid="{D5CDD505-2E9C-101B-9397-08002B2CF9AE}" pid="62" name="tweb_doc_agent_telefax">
    <vt:lpwstr>Osapuoli, fax</vt:lpwstr>
  </property>
  <property fmtid="{D5CDD505-2E9C-101B-9397-08002B2CF9AE}" pid="63" name="tweb_doc_agent_email">
    <vt:lpwstr>Osapuoli, sähköposti</vt:lpwstr>
  </property>
  <property fmtid="{D5CDD505-2E9C-101B-9397-08002B2CF9AE}" pid="64" name="tweb_doc_agent_www">
    <vt:lpwstr>Osapuoli, www</vt:lpwstr>
  </property>
  <property fmtid="{D5CDD505-2E9C-101B-9397-08002B2CF9AE}" pid="65" name="tweb_doc_meta_2600">
    <vt:lpwstr>Dyn. Perustelut</vt:lpwstr>
  </property>
  <property fmtid="{D5CDD505-2E9C-101B-9397-08002B2CF9AE}" pid="66" name="tweb_doc_meta_2601">
    <vt:lpwstr>Dyn. Kustannukset</vt:lpwstr>
  </property>
  <property fmtid="{D5CDD505-2E9C-101B-9397-08002B2CF9AE}" pid="67" name="tweb_doc_meta_2602">
    <vt:lpwstr>Dyn. Päätös</vt:lpwstr>
  </property>
  <property fmtid="{D5CDD505-2E9C-101B-9397-08002B2CF9AE}" pid="68" name="tweb_doc_meta_2603">
    <vt:lpwstr>Dyn. Lisätietoja</vt:lpwstr>
  </property>
  <property fmtid="{D5CDD505-2E9C-101B-9397-08002B2CF9AE}" pid="69" name="tweb_doc_meta_2604">
    <vt:lpwstr>Dyn. Tiedoksi</vt:lpwstr>
  </property>
  <property fmtid="{D5CDD505-2E9C-101B-9397-08002B2CF9AE}" pid="70" name="tweb_doc_typecode">
    <vt:lpwstr>12.03.01.01.05</vt:lpwstr>
  </property>
  <property fmtid="{D5CDD505-2E9C-101B-9397-08002B2CF9AE}" pid="71" name="tweb_doc_securityperiodstart">
    <vt:lpwstr/>
  </property>
  <property fmtid="{D5CDD505-2E9C-101B-9397-08002B2CF9AE}" pid="72" name="tweb_doc_owner">
    <vt:lpwstr>Nojonen Mirja</vt:lpwstr>
  </property>
  <property fmtid="{D5CDD505-2E9C-101B-9397-08002B2CF9AE}" pid="73" name="tweb_doc_xsubjectlist">
    <vt:lpwstr/>
  </property>
  <property fmtid="{D5CDD505-2E9C-101B-9397-08002B2CF9AE}" pid="74" name="tweb_doc_presenter">
    <vt:lpwstr/>
  </property>
  <property fmtid="{D5CDD505-2E9C-101B-9397-08002B2CF9AE}" pid="75" name="tweb_doc_solver">
    <vt:lpwstr/>
  </property>
  <property fmtid="{D5CDD505-2E9C-101B-9397-08002B2CF9AE}" pid="76" name="tweb_doc_otherid">
    <vt:lpwstr/>
  </property>
  <property fmtid="{D5CDD505-2E9C-101B-9397-08002B2CF9AE}" pid="77" name="tweb_doc_deadline">
    <vt:lpwstr/>
  </property>
  <property fmtid="{D5CDD505-2E9C-101B-9397-08002B2CF9AE}" pid="78" name="tweb_doc_mamiversion">
    <vt:lpwstr>0.11</vt:lpwstr>
  </property>
  <property fmtid="{D5CDD505-2E9C-101B-9397-08002B2CF9AE}" pid="79" name="tweb_doc_atts">
    <vt:lpwstr/>
  </property>
  <property fmtid="{D5CDD505-2E9C-101B-9397-08002B2CF9AE}" pid="80" name="tweb_doc_eoperators">
    <vt:lpwstr/>
  </property>
  <property fmtid="{D5CDD505-2E9C-101B-9397-08002B2CF9AE}" pid="81" name="TwebKey">
    <vt:lpwstr>e4e98b6df1f7111e91348452af4acc#tweb1.ad.jamk.fi!/TWeb/toaxfront!443!-1</vt:lpwstr>
  </property>
  <property fmtid="{D5CDD505-2E9C-101B-9397-08002B2CF9AE}" pid="82" name="ContentTypeId">
    <vt:lpwstr>0x010100655EC639F765FA44A7F92E3121106A1B</vt:lpwstr>
  </property>
</Properties>
</file>