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5834A" w14:textId="77777777" w:rsidR="00645773" w:rsidRPr="00AA4879" w:rsidRDefault="00645773" w:rsidP="00645773">
      <w:pPr>
        <w:pStyle w:val="Yltunniste"/>
        <w:tabs>
          <w:tab w:val="clear" w:pos="4819"/>
          <w:tab w:val="clear" w:pos="9638"/>
          <w:tab w:val="left" w:pos="2700"/>
        </w:tabs>
        <w:rPr>
          <w:rFonts w:ascii="Verdana" w:eastAsia="Calibri" w:hAnsi="Verdana" w:cs="Calibri"/>
        </w:rPr>
      </w:pPr>
    </w:p>
    <w:p w14:paraId="7FFCA758" w14:textId="4D5FFC3C" w:rsidR="00645773" w:rsidRPr="00006E3D" w:rsidRDefault="00D47285" w:rsidP="00006E3D">
      <w:pPr>
        <w:pStyle w:val="Otsikko1"/>
      </w:pPr>
      <w:r w:rsidRPr="00006E3D">
        <w:t xml:space="preserve">Lomake: </w:t>
      </w:r>
      <w:r w:rsidR="00617129" w:rsidRPr="00006E3D">
        <w:t>Vertaisarvioinnin vaitiolo</w:t>
      </w:r>
      <w:r w:rsidR="00D15586" w:rsidRPr="00006E3D">
        <w:t>lomake</w:t>
      </w:r>
    </w:p>
    <w:p w14:paraId="1AACDEE2" w14:textId="77777777" w:rsidR="00645773" w:rsidRPr="00AA4879" w:rsidRDefault="00645773" w:rsidP="00645773">
      <w:pPr>
        <w:rPr>
          <w:rFonts w:ascii="Verdana" w:hAnsi="Verdana" w:cs="Calibri"/>
          <w:sz w:val="24"/>
          <w:szCs w:val="24"/>
        </w:rPr>
      </w:pPr>
    </w:p>
    <w:p w14:paraId="74EF425D" w14:textId="4B1EFBAD" w:rsidR="00645773" w:rsidRPr="00AA4879" w:rsidRDefault="00734F42" w:rsidP="00645773">
      <w:pPr>
        <w:rPr>
          <w:rFonts w:ascii="Verdana" w:hAnsi="Verdana" w:cs="Calibri"/>
          <w:sz w:val="24"/>
          <w:szCs w:val="24"/>
        </w:rPr>
      </w:pPr>
      <w:r w:rsidRPr="00AA4879">
        <w:rPr>
          <w:rFonts w:ascii="Verdana" w:hAnsi="Verdana" w:cs="Calibri"/>
          <w:sz w:val="24"/>
          <w:szCs w:val="24"/>
        </w:rPr>
        <w:t>V</w:t>
      </w:r>
      <w:r w:rsidR="00645773" w:rsidRPr="00AA4879">
        <w:rPr>
          <w:rFonts w:ascii="Verdana" w:hAnsi="Verdana" w:cs="Calibri"/>
          <w:sz w:val="24"/>
          <w:szCs w:val="24"/>
        </w:rPr>
        <w:t>ertaisarviointi edellyttää vaitioloa.</w:t>
      </w:r>
    </w:p>
    <w:p w14:paraId="19D1E7D1" w14:textId="77777777" w:rsidR="00645773" w:rsidRPr="00AA4879" w:rsidRDefault="00645773" w:rsidP="00645773">
      <w:pPr>
        <w:rPr>
          <w:rFonts w:ascii="Verdana" w:hAnsi="Verdana" w:cs="Calibri"/>
          <w:sz w:val="24"/>
          <w:szCs w:val="24"/>
        </w:rPr>
      </w:pPr>
    </w:p>
    <w:p w14:paraId="24B7047C" w14:textId="77777777" w:rsidR="00645773" w:rsidRPr="00AA4879" w:rsidRDefault="00645773" w:rsidP="00645773">
      <w:pPr>
        <w:rPr>
          <w:rFonts w:ascii="Verdana" w:hAnsi="Verdana" w:cs="Calibri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53"/>
      </w:tblGrid>
      <w:tr w:rsidR="00645773" w:rsidRPr="00AA4879" w14:paraId="0A833372" w14:textId="77777777" w:rsidTr="00EB3B36">
        <w:tc>
          <w:tcPr>
            <w:tcW w:w="5353" w:type="dxa"/>
            <w:tcBorders>
              <w:bottom w:val="single" w:sz="4" w:space="0" w:color="auto"/>
            </w:tcBorders>
          </w:tcPr>
          <w:p w14:paraId="1C33CE6F" w14:textId="77777777" w:rsidR="00645773" w:rsidRPr="00AA4879" w:rsidRDefault="00645773" w:rsidP="00EB3B36">
            <w:pPr>
              <w:rPr>
                <w:rFonts w:ascii="Verdana" w:hAnsi="Verdana" w:cs="Calibri"/>
                <w:sz w:val="24"/>
                <w:szCs w:val="24"/>
              </w:rPr>
            </w:pPr>
          </w:p>
        </w:tc>
      </w:tr>
      <w:tr w:rsidR="00645773" w:rsidRPr="00AA4879" w14:paraId="0D297AAF" w14:textId="77777777" w:rsidTr="00EB3B36">
        <w:tc>
          <w:tcPr>
            <w:tcW w:w="5353" w:type="dxa"/>
            <w:tcBorders>
              <w:top w:val="single" w:sz="4" w:space="0" w:color="auto"/>
            </w:tcBorders>
          </w:tcPr>
          <w:p w14:paraId="66595BF4" w14:textId="77777777" w:rsidR="00645773" w:rsidRPr="00AA4879" w:rsidRDefault="00645773" w:rsidP="00EB3B36">
            <w:pPr>
              <w:rPr>
                <w:rFonts w:ascii="Verdana" w:hAnsi="Verdana" w:cs="Calibri"/>
                <w:sz w:val="24"/>
                <w:szCs w:val="24"/>
              </w:rPr>
            </w:pPr>
            <w:r w:rsidRPr="00AA4879">
              <w:rPr>
                <w:rFonts w:ascii="Verdana" w:hAnsi="Verdana" w:cs="Calibri"/>
                <w:sz w:val="24"/>
                <w:szCs w:val="24"/>
              </w:rPr>
              <w:t>Vertaisarvioinnin kohteena oleva koulutuksen järjestäjä/oppilaitos</w:t>
            </w:r>
          </w:p>
        </w:tc>
      </w:tr>
    </w:tbl>
    <w:p w14:paraId="0B54334A" w14:textId="77777777" w:rsidR="00645773" w:rsidRPr="00AA4879" w:rsidRDefault="00645773" w:rsidP="00645773">
      <w:pPr>
        <w:rPr>
          <w:rFonts w:ascii="Verdana" w:hAnsi="Verdana" w:cs="Calibri"/>
          <w:sz w:val="24"/>
          <w:szCs w:val="24"/>
        </w:rPr>
      </w:pPr>
    </w:p>
    <w:p w14:paraId="38405BB3" w14:textId="77777777" w:rsidR="00645773" w:rsidRPr="00AA4879" w:rsidRDefault="00645773" w:rsidP="00645773">
      <w:pPr>
        <w:rPr>
          <w:rFonts w:ascii="Verdana" w:hAnsi="Verdana" w:cs="Calibri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53"/>
      </w:tblGrid>
      <w:tr w:rsidR="00645773" w:rsidRPr="00AA4879" w14:paraId="6DFE6F04" w14:textId="77777777" w:rsidTr="00EB3B36">
        <w:tc>
          <w:tcPr>
            <w:tcW w:w="5353" w:type="dxa"/>
            <w:tcBorders>
              <w:bottom w:val="single" w:sz="4" w:space="0" w:color="auto"/>
            </w:tcBorders>
          </w:tcPr>
          <w:p w14:paraId="180AB640" w14:textId="77777777" w:rsidR="00645773" w:rsidRPr="00AA4879" w:rsidRDefault="00645773" w:rsidP="00EB3B36">
            <w:pPr>
              <w:rPr>
                <w:rFonts w:ascii="Verdana" w:hAnsi="Verdana" w:cs="Calibri"/>
                <w:sz w:val="24"/>
                <w:szCs w:val="24"/>
              </w:rPr>
            </w:pPr>
          </w:p>
        </w:tc>
      </w:tr>
      <w:tr w:rsidR="00645773" w:rsidRPr="00AA4879" w14:paraId="79C6D7E0" w14:textId="77777777" w:rsidTr="00EB3B36">
        <w:tc>
          <w:tcPr>
            <w:tcW w:w="5353" w:type="dxa"/>
            <w:tcBorders>
              <w:top w:val="single" w:sz="4" w:space="0" w:color="auto"/>
            </w:tcBorders>
          </w:tcPr>
          <w:p w14:paraId="54F5EE61" w14:textId="77777777" w:rsidR="00645773" w:rsidRPr="00AA4879" w:rsidRDefault="00645773" w:rsidP="00EB3B36">
            <w:pPr>
              <w:rPr>
                <w:rFonts w:ascii="Verdana" w:hAnsi="Verdana" w:cs="Calibri"/>
                <w:sz w:val="24"/>
                <w:szCs w:val="24"/>
              </w:rPr>
            </w:pPr>
            <w:r w:rsidRPr="00AA4879">
              <w:rPr>
                <w:rFonts w:ascii="Verdana" w:hAnsi="Verdana" w:cs="Calibri"/>
                <w:sz w:val="24"/>
                <w:szCs w:val="24"/>
              </w:rPr>
              <w:t>Vertaisarvioinnin ajankohta (vertaisarviointikäynti)</w:t>
            </w:r>
          </w:p>
        </w:tc>
      </w:tr>
    </w:tbl>
    <w:p w14:paraId="5C54A801" w14:textId="77777777" w:rsidR="00645773" w:rsidRPr="00AA4879" w:rsidRDefault="00645773" w:rsidP="00645773">
      <w:pPr>
        <w:rPr>
          <w:rFonts w:ascii="Verdana" w:hAnsi="Verdana" w:cs="Calibri"/>
          <w:sz w:val="24"/>
          <w:szCs w:val="24"/>
        </w:rPr>
      </w:pPr>
    </w:p>
    <w:p w14:paraId="36BE237A" w14:textId="77777777" w:rsidR="00645773" w:rsidRPr="00AA4879" w:rsidRDefault="00645773" w:rsidP="00645773">
      <w:pPr>
        <w:rPr>
          <w:rFonts w:ascii="Verdana" w:hAnsi="Verdana" w:cs="Calibri"/>
          <w:sz w:val="24"/>
          <w:szCs w:val="24"/>
        </w:rPr>
      </w:pPr>
    </w:p>
    <w:p w14:paraId="3763D57D" w14:textId="77777777" w:rsidR="00645773" w:rsidRPr="00AA4879" w:rsidRDefault="00645773" w:rsidP="00645773">
      <w:pPr>
        <w:rPr>
          <w:rFonts w:ascii="Verdana" w:hAnsi="Verdana" w:cs="Calibri"/>
          <w:sz w:val="24"/>
          <w:szCs w:val="24"/>
        </w:rPr>
      </w:pPr>
      <w:r w:rsidRPr="00AA4879">
        <w:rPr>
          <w:rFonts w:ascii="Verdana" w:hAnsi="Verdana" w:cs="Calibri"/>
          <w:sz w:val="24"/>
          <w:szCs w:val="24"/>
        </w:rPr>
        <w:t>Lupaan pitää salaisena kaikki ne luottamukselliset ja sen kaltaisina pidettävät vertaisarvioinnin kohteena olevaa koulutuksen järjestäjää/oppilaitosta koskevat vertaisarvioinnissa ja muuten vertaisarviointiprosessin aikana esiin tulevat tiedot.</w:t>
      </w:r>
    </w:p>
    <w:p w14:paraId="0C01F1E8" w14:textId="77777777" w:rsidR="00645773" w:rsidRPr="00AA4879" w:rsidRDefault="00645773" w:rsidP="00645773">
      <w:pPr>
        <w:rPr>
          <w:rFonts w:ascii="Verdana" w:hAnsi="Verdana" w:cs="Calibri"/>
          <w:sz w:val="24"/>
          <w:szCs w:val="24"/>
        </w:rPr>
      </w:pPr>
    </w:p>
    <w:p w14:paraId="41AA0E6C" w14:textId="77777777" w:rsidR="00645773" w:rsidRPr="00AA4879" w:rsidRDefault="00645773" w:rsidP="00645773">
      <w:pPr>
        <w:rPr>
          <w:rFonts w:ascii="Verdana" w:hAnsi="Verdana" w:cs="Calibri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75"/>
        <w:gridCol w:w="508"/>
        <w:gridCol w:w="3855"/>
      </w:tblGrid>
      <w:tr w:rsidR="00645773" w:rsidRPr="00AA4879" w14:paraId="2458C5AF" w14:textId="77777777" w:rsidTr="00EB3B36">
        <w:tc>
          <w:tcPr>
            <w:tcW w:w="5353" w:type="dxa"/>
            <w:tcBorders>
              <w:bottom w:val="single" w:sz="4" w:space="0" w:color="auto"/>
            </w:tcBorders>
          </w:tcPr>
          <w:p w14:paraId="33F82777" w14:textId="6E3705AE" w:rsidR="00645773" w:rsidRPr="00AA4879" w:rsidRDefault="00645773" w:rsidP="00EB3B36">
            <w:pPr>
              <w:rPr>
                <w:rFonts w:ascii="Verdana" w:hAnsi="Verdana" w:cs="Calibri"/>
                <w:sz w:val="24"/>
                <w:szCs w:val="24"/>
              </w:rPr>
            </w:pPr>
          </w:p>
        </w:tc>
        <w:tc>
          <w:tcPr>
            <w:tcW w:w="513" w:type="dxa"/>
          </w:tcPr>
          <w:p w14:paraId="520EDF17" w14:textId="77777777" w:rsidR="00645773" w:rsidRPr="00AA4879" w:rsidRDefault="00645773" w:rsidP="00EB3B36">
            <w:pPr>
              <w:rPr>
                <w:rFonts w:ascii="Verdana" w:hAnsi="Verdana" w:cs="Calibri"/>
                <w:sz w:val="24"/>
                <w:szCs w:val="24"/>
              </w:rPr>
            </w:pPr>
          </w:p>
        </w:tc>
        <w:tc>
          <w:tcPr>
            <w:tcW w:w="3912" w:type="dxa"/>
            <w:tcBorders>
              <w:bottom w:val="single" w:sz="4" w:space="0" w:color="auto"/>
            </w:tcBorders>
          </w:tcPr>
          <w:p w14:paraId="1F914D8C" w14:textId="77777777" w:rsidR="00645773" w:rsidRPr="00AA4879" w:rsidRDefault="00645773" w:rsidP="00EB3B36">
            <w:pPr>
              <w:rPr>
                <w:rFonts w:ascii="Verdana" w:hAnsi="Verdana" w:cs="Calibri"/>
                <w:sz w:val="24"/>
                <w:szCs w:val="24"/>
              </w:rPr>
            </w:pPr>
          </w:p>
        </w:tc>
      </w:tr>
      <w:tr w:rsidR="00645773" w:rsidRPr="00AA4879" w14:paraId="1A42FE19" w14:textId="77777777" w:rsidTr="00EB3B36">
        <w:tc>
          <w:tcPr>
            <w:tcW w:w="5353" w:type="dxa"/>
            <w:tcBorders>
              <w:top w:val="single" w:sz="4" w:space="0" w:color="auto"/>
            </w:tcBorders>
          </w:tcPr>
          <w:p w14:paraId="7CA48B89" w14:textId="77777777" w:rsidR="00645773" w:rsidRPr="00AA4879" w:rsidRDefault="00645773" w:rsidP="00EB3B36">
            <w:pPr>
              <w:rPr>
                <w:rFonts w:ascii="Verdana" w:hAnsi="Verdana" w:cs="Calibri"/>
                <w:sz w:val="24"/>
                <w:szCs w:val="24"/>
              </w:rPr>
            </w:pPr>
            <w:r w:rsidRPr="00AA4879">
              <w:rPr>
                <w:rFonts w:ascii="Verdana" w:hAnsi="Verdana" w:cs="Calibri"/>
                <w:sz w:val="24"/>
                <w:szCs w:val="24"/>
              </w:rPr>
              <w:t>Paikka</w:t>
            </w:r>
          </w:p>
        </w:tc>
        <w:tc>
          <w:tcPr>
            <w:tcW w:w="513" w:type="dxa"/>
          </w:tcPr>
          <w:p w14:paraId="4F89F31D" w14:textId="77777777" w:rsidR="00645773" w:rsidRPr="00AA4879" w:rsidRDefault="00645773" w:rsidP="00EB3B36">
            <w:pPr>
              <w:rPr>
                <w:rFonts w:ascii="Verdana" w:hAnsi="Verdana" w:cs="Calibri"/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single" w:sz="4" w:space="0" w:color="auto"/>
            </w:tcBorders>
          </w:tcPr>
          <w:p w14:paraId="7A40928C" w14:textId="77777777" w:rsidR="00645773" w:rsidRPr="00AA4879" w:rsidRDefault="00645773" w:rsidP="00EB3B36">
            <w:pPr>
              <w:rPr>
                <w:rFonts w:ascii="Verdana" w:hAnsi="Verdana" w:cs="Calibri"/>
                <w:sz w:val="24"/>
                <w:szCs w:val="24"/>
              </w:rPr>
            </w:pPr>
            <w:r w:rsidRPr="00AA4879">
              <w:rPr>
                <w:rFonts w:ascii="Verdana" w:hAnsi="Verdana" w:cs="Calibri"/>
                <w:sz w:val="24"/>
                <w:szCs w:val="24"/>
              </w:rPr>
              <w:t>Aika</w:t>
            </w:r>
          </w:p>
        </w:tc>
      </w:tr>
    </w:tbl>
    <w:p w14:paraId="171AB4AA" w14:textId="77777777" w:rsidR="00645773" w:rsidRPr="00AA4879" w:rsidRDefault="00645773" w:rsidP="00645773">
      <w:pPr>
        <w:tabs>
          <w:tab w:val="left" w:pos="4115"/>
        </w:tabs>
        <w:rPr>
          <w:rFonts w:ascii="Verdana" w:hAnsi="Verdana" w:cs="Calibri"/>
          <w:sz w:val="24"/>
          <w:szCs w:val="24"/>
          <w:u w:val="single"/>
        </w:rPr>
      </w:pPr>
    </w:p>
    <w:p w14:paraId="76919E58" w14:textId="77777777" w:rsidR="00645773" w:rsidRPr="00AA4879" w:rsidRDefault="00645773" w:rsidP="00645773">
      <w:pPr>
        <w:tabs>
          <w:tab w:val="left" w:pos="4115"/>
        </w:tabs>
        <w:rPr>
          <w:rFonts w:ascii="Verdana" w:hAnsi="Verdana" w:cs="Calibri"/>
          <w:sz w:val="24"/>
          <w:szCs w:val="24"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53"/>
      </w:tblGrid>
      <w:tr w:rsidR="00645773" w:rsidRPr="00AA4879" w14:paraId="503F43EC" w14:textId="77777777" w:rsidTr="00EB3B36">
        <w:tc>
          <w:tcPr>
            <w:tcW w:w="5353" w:type="dxa"/>
            <w:tcBorders>
              <w:bottom w:val="single" w:sz="4" w:space="0" w:color="auto"/>
            </w:tcBorders>
          </w:tcPr>
          <w:p w14:paraId="4B7485D6" w14:textId="77777777" w:rsidR="00645773" w:rsidRPr="00AA4879" w:rsidRDefault="00645773" w:rsidP="00EB3B36">
            <w:pPr>
              <w:rPr>
                <w:rFonts w:ascii="Verdana" w:hAnsi="Verdana" w:cs="Calibri"/>
                <w:sz w:val="24"/>
                <w:szCs w:val="24"/>
              </w:rPr>
            </w:pPr>
          </w:p>
        </w:tc>
      </w:tr>
      <w:tr w:rsidR="00645773" w:rsidRPr="00AA4879" w14:paraId="5A54A825" w14:textId="77777777" w:rsidTr="00EB3B36">
        <w:tc>
          <w:tcPr>
            <w:tcW w:w="5353" w:type="dxa"/>
            <w:tcBorders>
              <w:top w:val="single" w:sz="4" w:space="0" w:color="auto"/>
            </w:tcBorders>
          </w:tcPr>
          <w:p w14:paraId="261DA521" w14:textId="77777777" w:rsidR="00645773" w:rsidRPr="00AA4879" w:rsidRDefault="00645773" w:rsidP="00EB3B36">
            <w:pPr>
              <w:rPr>
                <w:rFonts w:ascii="Verdana" w:hAnsi="Verdana" w:cs="Calibri"/>
                <w:sz w:val="24"/>
                <w:szCs w:val="24"/>
              </w:rPr>
            </w:pPr>
            <w:r w:rsidRPr="00AA4879">
              <w:rPr>
                <w:rFonts w:ascii="Verdana" w:hAnsi="Verdana" w:cs="Calibri"/>
                <w:sz w:val="24"/>
                <w:szCs w:val="24"/>
              </w:rPr>
              <w:t>Allekirjoitus (vertaisarvioijan allekirjoitus)</w:t>
            </w:r>
          </w:p>
        </w:tc>
      </w:tr>
    </w:tbl>
    <w:p w14:paraId="7CC38661" w14:textId="77777777" w:rsidR="00645773" w:rsidRPr="00AA4879" w:rsidRDefault="00645773" w:rsidP="00645773">
      <w:pPr>
        <w:tabs>
          <w:tab w:val="left" w:pos="4115"/>
        </w:tabs>
        <w:rPr>
          <w:rFonts w:ascii="Verdana" w:hAnsi="Verdana" w:cs="Calibri"/>
          <w:sz w:val="24"/>
          <w:szCs w:val="24"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53"/>
      </w:tblGrid>
      <w:tr w:rsidR="00645773" w:rsidRPr="00AA4879" w14:paraId="51D013DA" w14:textId="77777777" w:rsidTr="00EB3B36">
        <w:tc>
          <w:tcPr>
            <w:tcW w:w="5353" w:type="dxa"/>
            <w:tcBorders>
              <w:bottom w:val="single" w:sz="4" w:space="0" w:color="auto"/>
            </w:tcBorders>
          </w:tcPr>
          <w:p w14:paraId="74072980" w14:textId="77777777" w:rsidR="00645773" w:rsidRPr="00AA4879" w:rsidRDefault="00645773" w:rsidP="00EB3B36">
            <w:pPr>
              <w:rPr>
                <w:rFonts w:ascii="Verdana" w:hAnsi="Verdana" w:cs="Calibri"/>
                <w:sz w:val="24"/>
                <w:szCs w:val="24"/>
              </w:rPr>
            </w:pPr>
          </w:p>
        </w:tc>
      </w:tr>
      <w:tr w:rsidR="00645773" w:rsidRPr="00AA4879" w14:paraId="449B9CDB" w14:textId="77777777" w:rsidTr="00EB3B36">
        <w:tc>
          <w:tcPr>
            <w:tcW w:w="5353" w:type="dxa"/>
            <w:tcBorders>
              <w:top w:val="single" w:sz="4" w:space="0" w:color="auto"/>
            </w:tcBorders>
          </w:tcPr>
          <w:p w14:paraId="369671E1" w14:textId="77777777" w:rsidR="00645773" w:rsidRPr="00AA4879" w:rsidRDefault="00645773" w:rsidP="00EB3B36">
            <w:pPr>
              <w:rPr>
                <w:rFonts w:ascii="Verdana" w:hAnsi="Verdana" w:cs="Calibri"/>
                <w:sz w:val="24"/>
                <w:szCs w:val="24"/>
              </w:rPr>
            </w:pPr>
            <w:r w:rsidRPr="00AA4879">
              <w:rPr>
                <w:rFonts w:ascii="Verdana" w:hAnsi="Verdana" w:cs="Calibri"/>
                <w:sz w:val="24"/>
                <w:szCs w:val="24"/>
              </w:rPr>
              <w:t>Nimen selvennys</w:t>
            </w:r>
          </w:p>
        </w:tc>
      </w:tr>
    </w:tbl>
    <w:p w14:paraId="20DD486A" w14:textId="77777777" w:rsidR="00645773" w:rsidRPr="00AA4879" w:rsidRDefault="00645773" w:rsidP="00645773">
      <w:pPr>
        <w:tabs>
          <w:tab w:val="left" w:pos="4115"/>
        </w:tabs>
        <w:rPr>
          <w:rFonts w:ascii="Verdana" w:hAnsi="Verdana" w:cs="Calibri"/>
          <w:sz w:val="24"/>
          <w:szCs w:val="24"/>
          <w:u w:val="single"/>
        </w:rPr>
      </w:pPr>
    </w:p>
    <w:p w14:paraId="642FCF97" w14:textId="77777777" w:rsidR="00645773" w:rsidRPr="00AA4879" w:rsidRDefault="00645773" w:rsidP="00645773">
      <w:pPr>
        <w:tabs>
          <w:tab w:val="left" w:pos="4115"/>
        </w:tabs>
        <w:rPr>
          <w:rFonts w:ascii="Verdana" w:hAnsi="Verdana" w:cs="Calibri"/>
          <w:sz w:val="24"/>
          <w:szCs w:val="24"/>
          <w:u w:val="single"/>
        </w:rPr>
      </w:pPr>
    </w:p>
    <w:p w14:paraId="193BBFD4" w14:textId="77777777" w:rsidR="00645773" w:rsidRPr="00AA4879" w:rsidRDefault="00645773" w:rsidP="00645773">
      <w:pPr>
        <w:tabs>
          <w:tab w:val="left" w:pos="4115"/>
        </w:tabs>
        <w:rPr>
          <w:rFonts w:ascii="Verdana" w:hAnsi="Verdana" w:cs="Calibri"/>
          <w:sz w:val="24"/>
          <w:szCs w:val="24"/>
        </w:rPr>
      </w:pPr>
      <w:r w:rsidRPr="00AA4879">
        <w:rPr>
          <w:rFonts w:ascii="Verdana" w:hAnsi="Verdana" w:cs="Calibri"/>
          <w:sz w:val="24"/>
          <w:szCs w:val="24"/>
        </w:rPr>
        <w:t>Tämä vaitiolovakuutus on hyväksytty:</w:t>
      </w:r>
    </w:p>
    <w:p w14:paraId="243AF80B" w14:textId="77777777" w:rsidR="00645773" w:rsidRPr="00AA4879" w:rsidRDefault="00645773" w:rsidP="00645773">
      <w:pPr>
        <w:tabs>
          <w:tab w:val="left" w:pos="4115"/>
        </w:tabs>
        <w:rPr>
          <w:rFonts w:ascii="Verdana" w:hAnsi="Verdana" w:cs="Calibri"/>
          <w:sz w:val="24"/>
          <w:szCs w:val="24"/>
        </w:rPr>
      </w:pPr>
    </w:p>
    <w:p w14:paraId="054A712D" w14:textId="77777777" w:rsidR="00645773" w:rsidRPr="00AA4879" w:rsidRDefault="00645773" w:rsidP="00645773">
      <w:pPr>
        <w:tabs>
          <w:tab w:val="left" w:pos="4115"/>
        </w:tabs>
        <w:rPr>
          <w:rFonts w:ascii="Verdana" w:hAnsi="Verdana" w:cs="Calibri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00"/>
        <w:gridCol w:w="4738"/>
      </w:tblGrid>
      <w:tr w:rsidR="00645773" w:rsidRPr="00AA4879" w14:paraId="3ED1BA27" w14:textId="77777777" w:rsidTr="00EB3B36">
        <w:tc>
          <w:tcPr>
            <w:tcW w:w="4998" w:type="dxa"/>
            <w:tcBorders>
              <w:bottom w:val="single" w:sz="4" w:space="0" w:color="auto"/>
            </w:tcBorders>
          </w:tcPr>
          <w:p w14:paraId="13E48126" w14:textId="77777777" w:rsidR="00645773" w:rsidRPr="00AA4879" w:rsidRDefault="00645773" w:rsidP="00EB3B36">
            <w:pPr>
              <w:rPr>
                <w:rFonts w:ascii="Verdana" w:hAnsi="Verdana" w:cs="Calibri"/>
                <w:sz w:val="24"/>
                <w:szCs w:val="24"/>
              </w:rPr>
            </w:pPr>
          </w:p>
        </w:tc>
        <w:tc>
          <w:tcPr>
            <w:tcW w:w="4856" w:type="dxa"/>
            <w:tcBorders>
              <w:bottom w:val="single" w:sz="4" w:space="0" w:color="auto"/>
            </w:tcBorders>
          </w:tcPr>
          <w:p w14:paraId="403B5251" w14:textId="77777777" w:rsidR="00645773" w:rsidRPr="00AA4879" w:rsidRDefault="00645773" w:rsidP="00EB3B36">
            <w:pPr>
              <w:rPr>
                <w:rFonts w:ascii="Verdana" w:hAnsi="Verdana" w:cs="Calibri"/>
                <w:sz w:val="24"/>
                <w:szCs w:val="24"/>
              </w:rPr>
            </w:pPr>
          </w:p>
        </w:tc>
      </w:tr>
      <w:tr w:rsidR="00645773" w:rsidRPr="00AA4879" w14:paraId="2640D266" w14:textId="77777777" w:rsidTr="00EB3B36">
        <w:tc>
          <w:tcPr>
            <w:tcW w:w="9854" w:type="dxa"/>
            <w:gridSpan w:val="2"/>
            <w:tcBorders>
              <w:top w:val="single" w:sz="4" w:space="0" w:color="auto"/>
            </w:tcBorders>
          </w:tcPr>
          <w:p w14:paraId="0EDF4403" w14:textId="77777777" w:rsidR="00645773" w:rsidRPr="00AA4879" w:rsidRDefault="00645773" w:rsidP="00EB3B36">
            <w:pPr>
              <w:rPr>
                <w:rFonts w:ascii="Verdana" w:hAnsi="Verdana" w:cs="Calibri"/>
                <w:sz w:val="24"/>
                <w:szCs w:val="24"/>
              </w:rPr>
            </w:pPr>
            <w:r w:rsidRPr="00AA4879">
              <w:rPr>
                <w:rFonts w:ascii="Verdana" w:hAnsi="Verdana" w:cs="Calibri"/>
                <w:sz w:val="24"/>
                <w:szCs w:val="24"/>
              </w:rPr>
              <w:t>Vertaisarvioinnin kohteena olevan koulutuksen järjestäjän/oppilaitoksen yhteyshenkilön allekirjoitus ja nimen selvennys</w:t>
            </w:r>
          </w:p>
        </w:tc>
      </w:tr>
    </w:tbl>
    <w:p w14:paraId="1FD46C72" w14:textId="77777777" w:rsidR="00645773" w:rsidRPr="00AA4879" w:rsidRDefault="00645773" w:rsidP="00645773">
      <w:pPr>
        <w:tabs>
          <w:tab w:val="left" w:pos="4115"/>
        </w:tabs>
        <w:rPr>
          <w:rFonts w:ascii="Verdana" w:hAnsi="Verdana" w:cs="Calibri"/>
          <w:sz w:val="24"/>
          <w:szCs w:val="24"/>
        </w:rPr>
      </w:pPr>
    </w:p>
    <w:p w14:paraId="33511FA4" w14:textId="77777777" w:rsidR="00645773" w:rsidRPr="00AA4879" w:rsidRDefault="00645773" w:rsidP="00645773">
      <w:pPr>
        <w:tabs>
          <w:tab w:val="left" w:pos="4115"/>
        </w:tabs>
        <w:rPr>
          <w:rFonts w:ascii="Verdana" w:hAnsi="Verdana" w:cs="Calibri"/>
          <w:sz w:val="24"/>
          <w:szCs w:val="24"/>
        </w:rPr>
      </w:pPr>
    </w:p>
    <w:p w14:paraId="4A37A255" w14:textId="77777777" w:rsidR="00645773" w:rsidRPr="00AA4879" w:rsidRDefault="00645773" w:rsidP="00645773">
      <w:pPr>
        <w:tabs>
          <w:tab w:val="left" w:pos="4115"/>
        </w:tabs>
        <w:rPr>
          <w:rFonts w:ascii="Verdana" w:hAnsi="Verdana" w:cs="Calibri"/>
          <w:sz w:val="24"/>
          <w:szCs w:val="24"/>
        </w:rPr>
      </w:pPr>
      <w:r w:rsidRPr="00AA4879">
        <w:rPr>
          <w:rFonts w:ascii="Verdana" w:hAnsi="Verdana" w:cs="Calibri"/>
          <w:sz w:val="24"/>
          <w:szCs w:val="24"/>
        </w:rPr>
        <w:t>Vaitiolovakuutus tehdään kahtena kappaleena, joista toinen jää vertaisarvioinnin kohteena olevan koulutuksen järjestäjän/oppilaitoksen yhteyshenkilölle ja toinen allekirjoittaneelle vertaisarvioijalle.</w:t>
      </w:r>
    </w:p>
    <w:p w14:paraId="7445D308" w14:textId="77777777" w:rsidR="00176899" w:rsidRPr="00AA4879" w:rsidRDefault="00176899">
      <w:pPr>
        <w:rPr>
          <w:rFonts w:ascii="Verdana" w:hAnsi="Verdana" w:cs="Calibri"/>
        </w:rPr>
      </w:pPr>
    </w:p>
    <w:sectPr w:rsidR="00176899" w:rsidRPr="00AA4879">
      <w:headerReference w:type="default" r:id="rId9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1D984" w14:textId="77777777" w:rsidR="00EA513D" w:rsidRDefault="00EA513D" w:rsidP="00645773">
      <w:r>
        <w:separator/>
      </w:r>
    </w:p>
  </w:endnote>
  <w:endnote w:type="continuationSeparator" w:id="0">
    <w:p w14:paraId="04E1DF30" w14:textId="77777777" w:rsidR="00EA513D" w:rsidRDefault="00EA513D" w:rsidP="00645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E3D51" w14:textId="77777777" w:rsidR="00EA513D" w:rsidRDefault="00EA513D" w:rsidP="00645773">
      <w:r>
        <w:separator/>
      </w:r>
    </w:p>
  </w:footnote>
  <w:footnote w:type="continuationSeparator" w:id="0">
    <w:p w14:paraId="70B212C2" w14:textId="77777777" w:rsidR="00EA513D" w:rsidRDefault="00EA513D" w:rsidP="006457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64" w:type="dxa"/>
      <w:tblInd w:w="-142" w:type="dxa"/>
      <w:tblLayout w:type="fixed"/>
      <w:tblLook w:val="06A0" w:firstRow="1" w:lastRow="0" w:firstColumn="1" w:lastColumn="0" w:noHBand="1" w:noVBand="1"/>
    </w:tblPr>
    <w:tblGrid>
      <w:gridCol w:w="3544"/>
      <w:gridCol w:w="6420"/>
    </w:tblGrid>
    <w:tr w:rsidR="00645773" w:rsidRPr="00645773" w14:paraId="217D3ED7" w14:textId="77777777" w:rsidTr="004B4730">
      <w:trPr>
        <w:trHeight w:val="300"/>
      </w:trPr>
      <w:tc>
        <w:tcPr>
          <w:tcW w:w="3544" w:type="dxa"/>
          <w:hideMark/>
        </w:tcPr>
        <w:p w14:paraId="3B45CCB3" w14:textId="1CBEFC01" w:rsidR="00645773" w:rsidRPr="00645773" w:rsidRDefault="00645773" w:rsidP="00645773">
          <w:pPr>
            <w:pStyle w:val="Yltunniste"/>
          </w:pPr>
          <w:r w:rsidRPr="00645773">
            <w:rPr>
              <w:noProof/>
            </w:rPr>
            <w:drawing>
              <wp:inline distT="0" distB="0" distL="0" distR="0" wp14:anchorId="3C841F79" wp14:editId="4B1CFBBD">
                <wp:extent cx="1135380" cy="243840"/>
                <wp:effectExtent l="0" t="0" r="0" b="3810"/>
                <wp:docPr id="540557856" name="Kuva 3" descr="Euroopan unionin osarahoittama, EU-lippulogo.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uva 90579508" descr="Euroopan unionin osarahoittama, EU-lippulogo. 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5380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645773">
            <w:t>       </w:t>
          </w:r>
        </w:p>
      </w:tc>
      <w:tc>
        <w:tcPr>
          <w:tcW w:w="6420" w:type="dxa"/>
          <w:hideMark/>
        </w:tcPr>
        <w:p w14:paraId="7FCAC890" w14:textId="65EFE017" w:rsidR="00645773" w:rsidRPr="00645773" w:rsidRDefault="00645773" w:rsidP="00645773">
          <w:pPr>
            <w:pStyle w:val="Yltunniste"/>
            <w:rPr>
              <w:rFonts w:ascii="Calibri" w:hAnsi="Calibri" w:cs="Calibri"/>
              <w:sz w:val="20"/>
              <w:szCs w:val="20"/>
            </w:rPr>
          </w:pPr>
          <w:r w:rsidRPr="00645773">
            <w:rPr>
              <w:rFonts w:ascii="Calibri" w:hAnsi="Calibri" w:cs="Calibri"/>
              <w:b/>
              <w:bCs/>
              <w:sz w:val="20"/>
              <w:szCs w:val="20"/>
            </w:rPr>
            <w:t>INKLU Kohti inklusiivista ammatillista koulutusta -hanke (</w:t>
          </w:r>
          <w:r w:rsidR="004B4730" w:rsidRPr="00645773">
            <w:rPr>
              <w:rFonts w:ascii="Calibri" w:hAnsi="Calibri" w:cs="Calibri"/>
              <w:b/>
              <w:bCs/>
              <w:sz w:val="20"/>
              <w:szCs w:val="20"/>
            </w:rPr>
            <w:t>2024–2026</w:t>
          </w:r>
          <w:r w:rsidRPr="00645773">
            <w:rPr>
              <w:rFonts w:ascii="Calibri" w:hAnsi="Calibri" w:cs="Calibri"/>
              <w:b/>
              <w:bCs/>
              <w:sz w:val="20"/>
              <w:szCs w:val="20"/>
            </w:rPr>
            <w:t>)</w:t>
          </w:r>
          <w:r w:rsidRPr="00645773">
            <w:rPr>
              <w:rFonts w:ascii="Calibri" w:hAnsi="Calibri" w:cs="Calibri"/>
              <w:sz w:val="20"/>
              <w:szCs w:val="20"/>
            </w:rPr>
            <w:t> </w:t>
          </w:r>
        </w:p>
      </w:tc>
    </w:tr>
  </w:tbl>
  <w:p w14:paraId="3730934E" w14:textId="77777777" w:rsidR="00645773" w:rsidRDefault="00645773">
    <w:pPr>
      <w:pStyle w:val="Yltunnis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773"/>
    <w:rsid w:val="00006E3D"/>
    <w:rsid w:val="0001557D"/>
    <w:rsid w:val="00176899"/>
    <w:rsid w:val="00281D5B"/>
    <w:rsid w:val="004B4730"/>
    <w:rsid w:val="004F47CF"/>
    <w:rsid w:val="00523460"/>
    <w:rsid w:val="005267EC"/>
    <w:rsid w:val="00617129"/>
    <w:rsid w:val="00645773"/>
    <w:rsid w:val="006632C1"/>
    <w:rsid w:val="00713945"/>
    <w:rsid w:val="00734F42"/>
    <w:rsid w:val="007806F7"/>
    <w:rsid w:val="00871B7B"/>
    <w:rsid w:val="00874E03"/>
    <w:rsid w:val="00A6434B"/>
    <w:rsid w:val="00A8328B"/>
    <w:rsid w:val="00AA4879"/>
    <w:rsid w:val="00C31195"/>
    <w:rsid w:val="00D15586"/>
    <w:rsid w:val="00D47285"/>
    <w:rsid w:val="00DB0E54"/>
    <w:rsid w:val="00E50FFF"/>
    <w:rsid w:val="00E67F0D"/>
    <w:rsid w:val="00EA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7ADE1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645773"/>
    <w:pPr>
      <w:spacing w:after="0" w:line="240" w:lineRule="auto"/>
    </w:pPr>
    <w:rPr>
      <w:rFonts w:ascii="Calibri" w:eastAsia="MS Mincho" w:hAnsi="Calibri" w:cs="Times New Roman"/>
      <w:kern w:val="0"/>
      <w:sz w:val="20"/>
      <w:szCs w:val="20"/>
      <w14:ligatures w14:val="none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006E3D"/>
    <w:pPr>
      <w:keepNext/>
      <w:keepLines/>
      <w:spacing w:before="360" w:after="80" w:line="278" w:lineRule="auto"/>
      <w:outlineLvl w:val="0"/>
    </w:pPr>
    <w:rPr>
      <w:rFonts w:asciiTheme="minorHAnsi" w:eastAsiaTheme="majorEastAsia" w:hAnsiTheme="minorHAnsi" w:cstheme="majorBidi"/>
      <w:b/>
      <w:bCs/>
      <w:color w:val="000000" w:themeColor="text1"/>
      <w:kern w:val="2"/>
      <w:sz w:val="32"/>
      <w:szCs w:val="32"/>
      <w14:ligatures w14:val="standardContextual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64577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64577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64577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64577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64577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64577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64577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64577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006E3D"/>
    <w:rPr>
      <w:rFonts w:eastAsiaTheme="majorEastAsia" w:cstheme="majorBidi"/>
      <w:b/>
      <w:bCs/>
      <w:color w:val="000000" w:themeColor="text1"/>
      <w:sz w:val="32"/>
      <w:szCs w:val="32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6457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6457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645773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645773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645773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645773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645773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645773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6457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OtsikkoChar">
    <w:name w:val="Otsikko Char"/>
    <w:basedOn w:val="Kappaleenoletusfontti"/>
    <w:link w:val="Otsikko"/>
    <w:uiPriority w:val="10"/>
    <w:rsid w:val="006457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64577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laotsikkoChar">
    <w:name w:val="Alaotsikko Char"/>
    <w:basedOn w:val="Kappaleenoletusfontti"/>
    <w:link w:val="Alaotsikko"/>
    <w:uiPriority w:val="11"/>
    <w:rsid w:val="006457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64577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LainausChar">
    <w:name w:val="Lainaus Char"/>
    <w:basedOn w:val="Kappaleenoletusfontti"/>
    <w:link w:val="Lainaus"/>
    <w:uiPriority w:val="29"/>
    <w:rsid w:val="00645773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64577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Voimakaskorostus">
    <w:name w:val="Intense Emphasis"/>
    <w:basedOn w:val="Kappaleenoletusfontti"/>
    <w:uiPriority w:val="21"/>
    <w:qFormat/>
    <w:rsid w:val="00645773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6457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645773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645773"/>
    <w:rPr>
      <w:b/>
      <w:bCs/>
      <w:smallCaps/>
      <w:color w:val="0F4761" w:themeColor="accent1" w:themeShade="BF"/>
      <w:spacing w:val="5"/>
    </w:rPr>
  </w:style>
  <w:style w:type="paragraph" w:styleId="Yltunniste">
    <w:name w:val="header"/>
    <w:basedOn w:val="Normaali"/>
    <w:link w:val="YltunnisteChar"/>
    <w:uiPriority w:val="99"/>
    <w:unhideWhenUsed/>
    <w:rsid w:val="00645773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YltunnisteChar">
    <w:name w:val="Ylätunniste Char"/>
    <w:basedOn w:val="Kappaleenoletusfontti"/>
    <w:link w:val="Yltunniste"/>
    <w:uiPriority w:val="99"/>
    <w:rsid w:val="00645773"/>
  </w:style>
  <w:style w:type="paragraph" w:styleId="Alatunniste">
    <w:name w:val="footer"/>
    <w:basedOn w:val="Normaali"/>
    <w:link w:val="AlatunnisteChar"/>
    <w:uiPriority w:val="99"/>
    <w:unhideWhenUsed/>
    <w:rsid w:val="00645773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AlatunnisteChar">
    <w:name w:val="Alatunniste Char"/>
    <w:basedOn w:val="Kappaleenoletusfontti"/>
    <w:link w:val="Alatunniste"/>
    <w:uiPriority w:val="99"/>
    <w:rsid w:val="006457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17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2d2fd0-e388-483d-9c9f-17e9cba02d21" xsi:nil="true"/>
    <_ip_UnifiedCompliancePolicyUIAction xmlns="http://schemas.microsoft.com/sharepoint/v3" xsi:nil="true"/>
    <Yl_x00e4_otsikko xmlns="58ca2ab0-32e7-4cd9-affd-1c0ee5146d3d" xsi:nil="true"/>
    <_ip_UnifiedCompliancePolicyProperties xmlns="http://schemas.microsoft.com/sharepoint/v3" xsi:nil="true"/>
    <lcf76f155ced4ddcb4097134ff3c332f xmlns="58ca2ab0-32e7-4cd9-affd-1c0ee5146d3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806646427CF627498577B5844CB19F61" ma:contentTypeVersion="18" ma:contentTypeDescription="Luo uusi asiakirja." ma:contentTypeScope="" ma:versionID="6ccc36fa12560a3d72a94e806118e8b3">
  <xsd:schema xmlns:xsd="http://www.w3.org/2001/XMLSchema" xmlns:xs="http://www.w3.org/2001/XMLSchema" xmlns:p="http://schemas.microsoft.com/office/2006/metadata/properties" xmlns:ns1="http://schemas.microsoft.com/sharepoint/v3" xmlns:ns2="58ca2ab0-32e7-4cd9-affd-1c0ee5146d3d" xmlns:ns3="5a2d2fd0-e388-483d-9c9f-17e9cba02d21" targetNamespace="http://schemas.microsoft.com/office/2006/metadata/properties" ma:root="true" ma:fieldsID="adf094ca1b422363376ca177cac0ee35" ns1:_="" ns2:_="" ns3:_="">
    <xsd:import namespace="http://schemas.microsoft.com/sharepoint/v3"/>
    <xsd:import namespace="58ca2ab0-32e7-4cd9-affd-1c0ee5146d3d"/>
    <xsd:import namespace="5a2d2fd0-e388-483d-9c9f-17e9cba02d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Yl_x00e4_otsikko" minOccurs="0"/>
                <xsd:element ref="ns2:MediaServiceLocation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Yhtenäisen yhteensopivuuskäytännön ominaisuudet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Yhtenäisen yhteensopivuuskäytännön käyttöliittymän toimint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ca2ab0-32e7-4cd9-affd-1c0ee5146d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Kuvien tunnisteet" ma:readOnly="false" ma:fieldId="{5cf76f15-5ced-4ddc-b409-7134ff3c332f}" ma:taxonomyMulti="true" ma:sspId="16af2609-c3e5-4c49-b9fa-7b01c8d298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Yl_x00e4_otsikko" ma:index="21" nillable="true" ma:displayName="Yläotsikko" ma:description="mikä ?" ma:format="Dropdown" ma:internalName="Yl_x00e4_otsikko">
      <xsd:simpleType>
        <xsd:restriction base="dms:Text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d2fd0-e388-483d-9c9f-17e9cba02d2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6c53a0d-d420-4f90-83ca-97d274e0b29e}" ma:internalName="TaxCatchAll" ma:showField="CatchAllData" ma:web="5a2d2fd0-e388-483d-9c9f-17e9cba02d2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FAACC7-17A7-4351-8A7C-4F98FFECB5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6A7483-4EDC-4552-A58A-A311ABC43A86}">
  <ds:schemaRefs>
    <ds:schemaRef ds:uri="http://schemas.microsoft.com/office/2006/metadata/properties"/>
    <ds:schemaRef ds:uri="http://schemas.microsoft.com/office/infopath/2007/PartnerControls"/>
    <ds:schemaRef ds:uri="5a2d2fd0-e388-483d-9c9f-17e9cba02d21"/>
    <ds:schemaRef ds:uri="http://schemas.microsoft.com/sharepoint/v3"/>
    <ds:schemaRef ds:uri="58ca2ab0-32e7-4cd9-affd-1c0ee5146d3d"/>
  </ds:schemaRefs>
</ds:datastoreItem>
</file>

<file path=customXml/itemProps3.xml><?xml version="1.0" encoding="utf-8"?>
<ds:datastoreItem xmlns:ds="http://schemas.openxmlformats.org/officeDocument/2006/customXml" ds:itemID="{61F05641-9464-41E0-9B5D-416BC9524B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8ca2ab0-32e7-4cd9-affd-1c0ee5146d3d"/>
    <ds:schemaRef ds:uri="5a2d2fd0-e388-483d-9c9f-17e9cba02d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dc41d9b-b010-4340-bce3-e554a9fc2bef}" enabled="1" method="Privileged" siteId="{fa6944af-cc7c-4cd8-9154-c01132798910}" removed="0"/>
  <clbl:label id="{f49eef2c-c7b6-47a5-ac28-9a1aa7a0e57d}" enabled="1" method="Privileged" siteId="{6e9eaaf0-3ff7-4de9-8cd4-1ffbd45951b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Liite Vertaisarvioinnin vaitiololomake_Malli_INKLU-Ernesti-nettikirjasto.dotx</Template>
  <TotalTime>1</TotalTime>
  <Pages>1</Pages>
  <Words>101</Words>
  <Characters>820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Hietanummi Janne</dc:creator>
  <cp:keywords/>
  <dc:description/>
  <cp:lastModifiedBy>Tiihonen Anna-Kaisa</cp:lastModifiedBy>
  <cp:revision>2</cp:revision>
  <dcterms:created xsi:type="dcterms:W3CDTF">2026-04-16T06:12:00Z</dcterms:created>
  <dcterms:modified xsi:type="dcterms:W3CDTF">2026-04-16T06:12:00Z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0x010100806646427CF627498577B5844CB19F61</vt:lpwstr>
  </property>
  <property fmtid="{D5CDD505-2E9C-101B-9397-08002B2CF9AE}" pid="3" name="MediaServiceImageTags">
    <vt:lpwstr/>
  </property>
</Properties>
</file>