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D4264" w14:textId="77777777" w:rsidR="005A0B0C" w:rsidRPr="00614DD8" w:rsidRDefault="005A0B0C" w:rsidP="005A0B0C">
      <w:pPr>
        <w:pStyle w:val="Otsikko"/>
        <w:rPr>
          <w:bCs/>
          <w:lang w:val="fi-FI"/>
        </w:rPr>
      </w:pPr>
      <w:r w:rsidRPr="00614DD8">
        <w:rPr>
          <w:lang w:val="fi-FI"/>
        </w:rPr>
        <w:t xml:space="preserve">Arvioinnin oikaisupyyntö </w:t>
      </w:r>
      <w:r w:rsidR="00CA029E" w:rsidRPr="00614DD8">
        <w:rPr>
          <w:lang w:val="fi-FI"/>
        </w:rPr>
        <w:t>opettajalle tai opinnäytetyöryhmälle</w:t>
      </w:r>
    </w:p>
    <w:p w14:paraId="57A8E2C0" w14:textId="77777777" w:rsidR="00017148" w:rsidRDefault="00017148" w:rsidP="007826F6">
      <w:pPr>
        <w:pStyle w:val="Ohje"/>
      </w:pPr>
      <w:r>
        <w:t>Tällä lomakkeella voit jättää arvioinnin oikaisupyynnön opettajalle tai opinnäytetyöryhmälle.</w:t>
      </w:r>
    </w:p>
    <w:p w14:paraId="050FB339" w14:textId="77777777" w:rsidR="007826F6" w:rsidRPr="00614DD8" w:rsidRDefault="00F43F62" w:rsidP="007826F6">
      <w:pPr>
        <w:pStyle w:val="Ohje"/>
      </w:pPr>
      <w:r>
        <w:t xml:space="preserve">Keskustele ensin </w:t>
      </w:r>
      <w:r w:rsidR="00017148">
        <w:t xml:space="preserve">arvioinnista </w:t>
      </w:r>
      <w:r>
        <w:t>vastuuopettajan kanssa, jos et ole tyytyväinen o</w:t>
      </w:r>
      <w:r w:rsidR="007826F6" w:rsidRPr="00DF5ACE">
        <w:t>pintosuoritukse</w:t>
      </w:r>
      <w:r>
        <w:t>si</w:t>
      </w:r>
      <w:r w:rsidR="007826F6" w:rsidRPr="00DF5ACE">
        <w:t xml:space="preserve"> </w:t>
      </w:r>
      <w:proofErr w:type="spellStart"/>
      <w:r w:rsidR="007826F6" w:rsidRPr="00DF5ACE">
        <w:t>hyväksilukemis</w:t>
      </w:r>
      <w:proofErr w:type="spellEnd"/>
      <w:r w:rsidR="007826F6" w:rsidRPr="00DF5ACE">
        <w:t>- tai arviointipäätökseen</w:t>
      </w:r>
      <w:r>
        <w:t xml:space="preserve">. Sinulla on </w:t>
      </w:r>
      <w:r w:rsidR="007826F6" w:rsidRPr="00614DD8">
        <w:t>oikeus saada kopio opintosuorituksesta</w:t>
      </w:r>
      <w:r>
        <w:t xml:space="preserve">si </w:t>
      </w:r>
      <w:r w:rsidR="007826F6" w:rsidRPr="00614DD8">
        <w:t>ja sen arvioinnista.</w:t>
      </w:r>
      <w:r w:rsidR="00017148">
        <w:t xml:space="preserve"> </w:t>
      </w:r>
      <w:r>
        <w:t xml:space="preserve">Jos et ole tyytyväinen </w:t>
      </w:r>
      <w:r w:rsidR="007826F6" w:rsidRPr="00614DD8">
        <w:t>opettaja</w:t>
      </w:r>
      <w:r>
        <w:t xml:space="preserve">n antamaan vastineeseen, voit </w:t>
      </w:r>
      <w:r w:rsidR="007826F6" w:rsidRPr="00614DD8">
        <w:t>pyytää suullisesti tai kirjallisesti oikaisua</w:t>
      </w:r>
      <w:r>
        <w:t xml:space="preserve"> vastuuopettajalta. Pyyntö tulee tehdä</w:t>
      </w:r>
      <w:r w:rsidR="007826F6" w:rsidRPr="00614DD8">
        <w:t xml:space="preserve"> 14 päivän kuluessa siitä, kun </w:t>
      </w:r>
      <w:r>
        <w:t>olet saanut tietoosi</w:t>
      </w:r>
      <w:r w:rsidR="007826F6" w:rsidRPr="00614DD8">
        <w:t xml:space="preserve"> arvioinnin tulokse</w:t>
      </w:r>
      <w:r w:rsidR="00017148">
        <w:t>n</w:t>
      </w:r>
      <w:r w:rsidR="007826F6" w:rsidRPr="00614DD8">
        <w:t xml:space="preserve"> </w:t>
      </w:r>
      <w:r w:rsidR="00017148">
        <w:t>ja</w:t>
      </w:r>
      <w:r w:rsidR="007826F6" w:rsidRPr="00614DD8">
        <w:t xml:space="preserve"> </w:t>
      </w:r>
      <w:r>
        <w:t xml:space="preserve">miten </w:t>
      </w:r>
      <w:r w:rsidR="007826F6" w:rsidRPr="00614DD8">
        <w:t>arviointiperustei</w:t>
      </w:r>
      <w:r>
        <w:t>ta on sovellettu sinun kohdallasi.</w:t>
      </w:r>
    </w:p>
    <w:p w14:paraId="465B5285" w14:textId="77777777" w:rsidR="007826F6" w:rsidRPr="00614DD8" w:rsidRDefault="00F43F62" w:rsidP="007826F6">
      <w:pPr>
        <w:pStyle w:val="Ohje"/>
      </w:pPr>
      <w:r>
        <w:t>Jos et ole tyytyväinen o</w:t>
      </w:r>
      <w:r w:rsidR="007826F6" w:rsidRPr="00614DD8">
        <w:t>pinnäytetyö</w:t>
      </w:r>
      <w:r>
        <w:t>si</w:t>
      </w:r>
      <w:r w:rsidR="007826F6" w:rsidRPr="00614DD8">
        <w:t xml:space="preserve"> </w:t>
      </w:r>
      <w:r>
        <w:t xml:space="preserve">arvosanaan, voit tehdä </w:t>
      </w:r>
      <w:r w:rsidR="007826F6" w:rsidRPr="00614DD8">
        <w:t>suulli</w:t>
      </w:r>
      <w:r>
        <w:t xml:space="preserve">sen tai </w:t>
      </w:r>
      <w:r w:rsidR="007826F6" w:rsidRPr="00614DD8">
        <w:t>kirjalli</w:t>
      </w:r>
      <w:r w:rsidR="00FF05A5">
        <w:t>s</w:t>
      </w:r>
      <w:r w:rsidR="007826F6" w:rsidRPr="00614DD8">
        <w:t>en oikaisupyyn</w:t>
      </w:r>
      <w:r>
        <w:t xml:space="preserve">nön </w:t>
      </w:r>
      <w:r w:rsidR="00FF05A5">
        <w:t>arviointipäätöksen tekijälle</w:t>
      </w:r>
      <w:r>
        <w:t xml:space="preserve">. </w:t>
      </w:r>
    </w:p>
    <w:p w14:paraId="387996BA" w14:textId="77777777" w:rsidR="00F43F62" w:rsidRDefault="00F43F62" w:rsidP="00F43F62">
      <w:pPr>
        <w:pStyle w:val="Ohje"/>
      </w:pPr>
      <w:r>
        <w:t xml:space="preserve">Et voi tehdä oikaisupyyntöä, jos olet jättänyt tutkintotodistushakemuksen tai olet jo saanut </w:t>
      </w:r>
      <w:r w:rsidRPr="007A7D55">
        <w:t>tutkintotodistuksen.</w:t>
      </w:r>
    </w:p>
    <w:p w14:paraId="2B983251" w14:textId="271ADC62" w:rsidR="00F43F62" w:rsidRDefault="00F43F62" w:rsidP="00F43F62">
      <w:pPr>
        <w:pStyle w:val="Ohje"/>
        <w:rPr>
          <w:rStyle w:val="Hyperlinkki"/>
        </w:rPr>
      </w:pPr>
      <w:hyperlink r:id="rId11" w:history="1">
        <w:r w:rsidRPr="00D54C08">
          <w:rPr>
            <w:rStyle w:val="Hyperlinkki"/>
          </w:rPr>
          <w:t xml:space="preserve">Lue lisää arvioinnin oikaisupyynnöstä </w:t>
        </w:r>
        <w:r>
          <w:rPr>
            <w:rStyle w:val="Hyperlinkki"/>
          </w:rPr>
          <w:t>2</w:t>
        </w:r>
        <w:r w:rsidR="00FC60D0">
          <w:rPr>
            <w:rStyle w:val="Hyperlinkki"/>
          </w:rPr>
          <w:t>3</w:t>
        </w:r>
        <w:r>
          <w:rPr>
            <w:rStyle w:val="Hyperlinkki"/>
          </w:rPr>
          <w:t xml:space="preserve"> § </w:t>
        </w:r>
        <w:proofErr w:type="spellStart"/>
        <w:r w:rsidRPr="00D54C08">
          <w:rPr>
            <w:rStyle w:val="Hyperlinkki"/>
          </w:rPr>
          <w:t>J</w:t>
        </w:r>
        <w:r w:rsidR="00FC60D0">
          <w:rPr>
            <w:rStyle w:val="Hyperlinkki"/>
          </w:rPr>
          <w:t>amk</w:t>
        </w:r>
        <w:r w:rsidRPr="00D54C08">
          <w:rPr>
            <w:rStyle w:val="Hyperlinkki"/>
          </w:rPr>
          <w:t>in</w:t>
        </w:r>
        <w:proofErr w:type="spellEnd"/>
        <w:r w:rsidRPr="00D54C08">
          <w:rPr>
            <w:rStyle w:val="Hyperlinkki"/>
          </w:rPr>
          <w:t xml:space="preserve"> tutkintosäännöstä</w:t>
        </w:r>
      </w:hyperlink>
    </w:p>
    <w:p w14:paraId="08CF119D" w14:textId="77777777" w:rsidR="00017148" w:rsidRPr="00F43F62" w:rsidRDefault="00017148" w:rsidP="00017148">
      <w:pPr>
        <w:rPr>
          <w:lang w:val="fi-FI"/>
        </w:rPr>
      </w:pPr>
      <w:r w:rsidRPr="00F43F62">
        <w:rPr>
          <w:lang w:val="fi-FI"/>
        </w:rPr>
        <w:t>Palauta täytetty ja allekirjoitettu oikaisupyyntö osoitteeseen:</w:t>
      </w:r>
    </w:p>
    <w:p w14:paraId="0AE372C1" w14:textId="77777777" w:rsidR="00017148" w:rsidRPr="00F25EE3" w:rsidRDefault="00017148" w:rsidP="00017148">
      <w:pPr>
        <w:pStyle w:val="Osoite"/>
      </w:pPr>
      <w:r w:rsidRPr="00F25EE3">
        <w:t xml:space="preserve">Jyväskylän ammattikorkeakoulu </w:t>
      </w:r>
    </w:p>
    <w:p w14:paraId="52B60ADD" w14:textId="77777777" w:rsidR="00017148" w:rsidRPr="00F25EE3" w:rsidRDefault="00017148" w:rsidP="00017148">
      <w:pPr>
        <w:pStyle w:val="Osoite"/>
      </w:pPr>
      <w:r w:rsidRPr="00F25EE3">
        <w:t xml:space="preserve">Pääkampuksen </w:t>
      </w:r>
      <w:proofErr w:type="spellStart"/>
      <w:r w:rsidRPr="00F25EE3">
        <w:t>opiskelijapalvelut</w:t>
      </w:r>
      <w:proofErr w:type="spellEnd"/>
      <w:r w:rsidRPr="00F25EE3">
        <w:t xml:space="preserve"> </w:t>
      </w:r>
    </w:p>
    <w:p w14:paraId="2CCB9555" w14:textId="77777777" w:rsidR="00017148" w:rsidRPr="00F25EE3" w:rsidRDefault="00017148" w:rsidP="00017148">
      <w:pPr>
        <w:pStyle w:val="Osoite"/>
      </w:pPr>
      <w:r w:rsidRPr="00F25EE3">
        <w:t xml:space="preserve">PL 207 </w:t>
      </w:r>
    </w:p>
    <w:p w14:paraId="192C9794" w14:textId="77777777" w:rsidR="00017148" w:rsidRPr="00F25EE3" w:rsidRDefault="00017148" w:rsidP="00017148">
      <w:pPr>
        <w:pStyle w:val="Osoite"/>
      </w:pPr>
      <w:r w:rsidRPr="00F25EE3">
        <w:t>40101 JYVÄSKYLÄ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Oikaisupyyntö osoitetaan joko opettajalle tai opinnäytetyöryhmälle."/>
      </w:tblPr>
      <w:tblGrid>
        <w:gridCol w:w="3539"/>
        <w:gridCol w:w="6656"/>
      </w:tblGrid>
      <w:tr w:rsidR="00BE23CA" w:rsidRPr="00614DD8" w14:paraId="23386AB2" w14:textId="77777777" w:rsidTr="00BE23CA">
        <w:tc>
          <w:tcPr>
            <w:tcW w:w="3539" w:type="dxa"/>
          </w:tcPr>
          <w:p w14:paraId="5EBFB6FF" w14:textId="77777777" w:rsidR="00BE23CA" w:rsidRPr="00614DD8" w:rsidRDefault="00BE23CA" w:rsidP="00A31352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Oikaisupyyntö osoitetaan</w:t>
            </w:r>
          </w:p>
        </w:tc>
        <w:tc>
          <w:tcPr>
            <w:tcW w:w="6656" w:type="dxa"/>
          </w:tcPr>
          <w:p w14:paraId="7BDC313F" w14:textId="77777777" w:rsidR="004A1022" w:rsidRPr="00614DD8" w:rsidRDefault="00000000" w:rsidP="00F2099E">
            <w:pPr>
              <w:pStyle w:val="Valintaruutu"/>
              <w:rPr>
                <w:lang w:val="fi-FI"/>
              </w:rPr>
            </w:pPr>
            <w:sdt>
              <w:sdtPr>
                <w:rPr>
                  <w:lang w:val="fi-FI"/>
                </w:rPr>
                <w:alias w:val="Oikaisupyyntö osoitetaan opettajalle"/>
                <w:tag w:val="Oikaisupyyntö osoitetaan opettajalle"/>
                <w:id w:val="118864639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1022" w:rsidRPr="00614DD8">
                  <w:rPr>
                    <w:lang w:val="fi-FI"/>
                  </w:rPr>
                  <w:t>☐</w:t>
                </w:r>
              </w:sdtContent>
            </w:sdt>
            <w:r w:rsidR="00F2099E" w:rsidRPr="00614DD8">
              <w:rPr>
                <w:lang w:val="fi-FI"/>
              </w:rPr>
              <w:t xml:space="preserve"> </w:t>
            </w:r>
            <w:r w:rsidR="00BE23CA" w:rsidRPr="00614DD8">
              <w:rPr>
                <w:lang w:val="fi-FI"/>
              </w:rPr>
              <w:t>opettajalle</w:t>
            </w:r>
          </w:p>
          <w:p w14:paraId="495A2B35" w14:textId="77777777" w:rsidR="00BE23CA" w:rsidRPr="00614DD8" w:rsidRDefault="00000000" w:rsidP="00F2099E">
            <w:pPr>
              <w:pStyle w:val="Valintaruutu"/>
              <w:rPr>
                <w:lang w:val="fi-FI"/>
              </w:rPr>
            </w:pPr>
            <w:sdt>
              <w:sdtPr>
                <w:rPr>
                  <w:lang w:val="fi-FI"/>
                </w:rPr>
                <w:alias w:val="Oikaisupyyntö osoitetaan opinnäytetyöryhmälle"/>
                <w:tag w:val="Oikaisupyyntö osoitetaan opinnäytetyöryhmälle"/>
                <w:id w:val="-86845271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1022" w:rsidRPr="00614DD8">
                  <w:rPr>
                    <w:rFonts w:ascii="Segoe UI Symbol" w:hAnsi="Segoe UI Symbol" w:cs="Segoe UI Symbol"/>
                    <w:lang w:val="fi-FI"/>
                  </w:rPr>
                  <w:t>☐</w:t>
                </w:r>
              </w:sdtContent>
            </w:sdt>
            <w:r w:rsidR="00F2099E" w:rsidRPr="00614DD8">
              <w:rPr>
                <w:lang w:val="fi-FI"/>
              </w:rPr>
              <w:t xml:space="preserve"> </w:t>
            </w:r>
            <w:r w:rsidR="00BE23CA" w:rsidRPr="00614DD8">
              <w:rPr>
                <w:lang w:val="fi-FI"/>
              </w:rPr>
              <w:t>opinnäytetyöryhmälle</w:t>
            </w:r>
          </w:p>
        </w:tc>
      </w:tr>
    </w:tbl>
    <w:p w14:paraId="4661EB5B" w14:textId="77777777" w:rsidR="000342E3" w:rsidRPr="00614DD8" w:rsidRDefault="005A0B0C" w:rsidP="000342E3">
      <w:pPr>
        <w:pStyle w:val="Otsikko1"/>
        <w:rPr>
          <w:lang w:val="fi-FI"/>
        </w:rPr>
      </w:pPr>
      <w:r w:rsidRPr="00614DD8">
        <w:rPr>
          <w:lang w:val="fi-FI"/>
        </w:rPr>
        <w:t>Opiskelijan tiedot</w:t>
      </w:r>
    </w:p>
    <w:tbl>
      <w:tblPr>
        <w:tblStyle w:val="TaulukkoRuudukko"/>
        <w:tblW w:w="10195" w:type="dxa"/>
        <w:tblLook w:val="04A0" w:firstRow="1" w:lastRow="0" w:firstColumn="1" w:lastColumn="0" w:noHBand="0" w:noVBand="1"/>
        <w:tblCaption w:val="Opiskelijan tiedot"/>
      </w:tblPr>
      <w:tblGrid>
        <w:gridCol w:w="3256"/>
        <w:gridCol w:w="6939"/>
      </w:tblGrid>
      <w:tr w:rsidR="005A287A" w:rsidRPr="00614DD8" w14:paraId="58194F3E" w14:textId="77777777" w:rsidTr="005A287A">
        <w:tc>
          <w:tcPr>
            <w:tcW w:w="3256" w:type="dxa"/>
          </w:tcPr>
          <w:p w14:paraId="358EE0D8" w14:textId="77777777" w:rsidR="005A287A" w:rsidRPr="00614DD8" w:rsidRDefault="005A0B0C" w:rsidP="005A287A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Nimi</w:t>
            </w:r>
          </w:p>
        </w:tc>
        <w:tc>
          <w:tcPr>
            <w:tcW w:w="6939" w:type="dxa"/>
          </w:tcPr>
          <w:p w14:paraId="45548FB1" w14:textId="77777777" w:rsidR="005A287A" w:rsidRPr="00614DD8" w:rsidRDefault="00DF5ACE" w:rsidP="004A1022">
            <w:pPr>
              <w:pStyle w:val="Taulukkonormaali"/>
            </w:pPr>
            <w:r>
              <w:fldChar w:fldCharType="begin">
                <w:ffData>
                  <w:name w:val="Teksti1"/>
                  <w:enabled/>
                  <w:calcOnExit w:val="0"/>
                  <w:textInput>
                    <w:default w:val="Opiskelijan suku- ja etunimi"/>
                  </w:textInput>
                </w:ffData>
              </w:fldChar>
            </w:r>
            <w:bookmarkStart w:id="0" w:name="Teksti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Opiskelijan suku- ja etunimi</w:t>
            </w:r>
            <w:r>
              <w:fldChar w:fldCharType="end"/>
            </w:r>
            <w:bookmarkEnd w:id="0"/>
          </w:p>
        </w:tc>
      </w:tr>
      <w:tr w:rsidR="005A0B0C" w:rsidRPr="00614DD8" w14:paraId="62CBB0C2" w14:textId="77777777" w:rsidTr="005A287A">
        <w:tc>
          <w:tcPr>
            <w:tcW w:w="3256" w:type="dxa"/>
          </w:tcPr>
          <w:p w14:paraId="5E01E479" w14:textId="77777777" w:rsidR="005A0B0C" w:rsidRPr="00614DD8" w:rsidRDefault="005A0B0C" w:rsidP="005A287A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Opiskelijanumero</w:t>
            </w:r>
          </w:p>
        </w:tc>
        <w:tc>
          <w:tcPr>
            <w:tcW w:w="6939" w:type="dxa"/>
          </w:tcPr>
          <w:p w14:paraId="09A6E5D4" w14:textId="77777777" w:rsidR="005A0B0C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Opiskelijanumero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Opiskelijanumero</w:t>
            </w:r>
            <w:r w:rsidRPr="00614DD8">
              <w:fldChar w:fldCharType="end"/>
            </w:r>
          </w:p>
        </w:tc>
      </w:tr>
      <w:tr w:rsidR="005A287A" w:rsidRPr="00614DD8" w14:paraId="3B565EBB" w14:textId="77777777" w:rsidTr="005A287A">
        <w:tc>
          <w:tcPr>
            <w:tcW w:w="3256" w:type="dxa"/>
          </w:tcPr>
          <w:p w14:paraId="3B48EBE7" w14:textId="77777777" w:rsidR="005A287A" w:rsidRPr="00614DD8" w:rsidRDefault="00CA029E" w:rsidP="005A287A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 xml:space="preserve">Tutkinto-ohjelma </w:t>
            </w:r>
          </w:p>
        </w:tc>
        <w:tc>
          <w:tcPr>
            <w:tcW w:w="6939" w:type="dxa"/>
          </w:tcPr>
          <w:p w14:paraId="778EC632" w14:textId="77777777" w:rsidR="005A287A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Tutkinto-ohjelman nimi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Tutkinto-ohjelman nimi</w:t>
            </w:r>
            <w:r w:rsidRPr="00614DD8">
              <w:fldChar w:fldCharType="end"/>
            </w:r>
          </w:p>
        </w:tc>
      </w:tr>
      <w:tr w:rsidR="00CA029E" w:rsidRPr="00614DD8" w14:paraId="53062E6C" w14:textId="77777777" w:rsidTr="005A287A">
        <w:tc>
          <w:tcPr>
            <w:tcW w:w="3256" w:type="dxa"/>
          </w:tcPr>
          <w:p w14:paraId="7B7CFB6E" w14:textId="77777777" w:rsidR="00CA029E" w:rsidRPr="00614DD8" w:rsidRDefault="00CA029E" w:rsidP="005A287A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Ryhmätunnus</w:t>
            </w:r>
          </w:p>
        </w:tc>
        <w:tc>
          <w:tcPr>
            <w:tcW w:w="6939" w:type="dxa"/>
          </w:tcPr>
          <w:p w14:paraId="04C6A074" w14:textId="77777777" w:rsidR="00CA029E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Ryhmätunnus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Ryhmätunnus</w:t>
            </w:r>
            <w:r w:rsidRPr="00614DD8">
              <w:fldChar w:fldCharType="end"/>
            </w:r>
          </w:p>
        </w:tc>
      </w:tr>
      <w:tr w:rsidR="00CA029E" w:rsidRPr="00614DD8" w14:paraId="2BCBA439" w14:textId="77777777" w:rsidTr="00A31352">
        <w:tc>
          <w:tcPr>
            <w:tcW w:w="3256" w:type="dxa"/>
          </w:tcPr>
          <w:p w14:paraId="2F2FCC7D" w14:textId="77777777" w:rsidR="00CA029E" w:rsidRPr="00614DD8" w:rsidRDefault="00CA029E" w:rsidP="00CA029E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Opintojakson nimi</w:t>
            </w:r>
          </w:p>
        </w:tc>
        <w:tc>
          <w:tcPr>
            <w:tcW w:w="6939" w:type="dxa"/>
          </w:tcPr>
          <w:p w14:paraId="57C4966C" w14:textId="77777777" w:rsidR="00CA029E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Oikaispupyyntöä koskevan opintojakson nimi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Oikaispupyyntöä koskevan opintojakson nimi</w:t>
            </w:r>
            <w:r w:rsidRPr="00614DD8">
              <w:fldChar w:fldCharType="end"/>
            </w:r>
          </w:p>
        </w:tc>
      </w:tr>
      <w:tr w:rsidR="00CA029E" w:rsidRPr="00614DD8" w14:paraId="6E4C95D8" w14:textId="77777777" w:rsidTr="00A31352">
        <w:tc>
          <w:tcPr>
            <w:tcW w:w="3256" w:type="dxa"/>
          </w:tcPr>
          <w:p w14:paraId="3E67E344" w14:textId="77777777" w:rsidR="00CA029E" w:rsidRPr="00614DD8" w:rsidRDefault="00CA029E" w:rsidP="00CA029E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Opintojakson koodi</w:t>
            </w:r>
          </w:p>
        </w:tc>
        <w:tc>
          <w:tcPr>
            <w:tcW w:w="6939" w:type="dxa"/>
          </w:tcPr>
          <w:p w14:paraId="32868943" w14:textId="77777777" w:rsidR="00CA029E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Oikaisupyyntöä koskevan opintojakson koodi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Oikaisupyyntöä koskevan opintojakson koodi</w:t>
            </w:r>
            <w:r w:rsidRPr="00614DD8">
              <w:fldChar w:fldCharType="end"/>
            </w:r>
          </w:p>
        </w:tc>
      </w:tr>
      <w:tr w:rsidR="00CA029E" w:rsidRPr="00B038AC" w14:paraId="27D9A530" w14:textId="77777777" w:rsidTr="00A31352">
        <w:tc>
          <w:tcPr>
            <w:tcW w:w="3256" w:type="dxa"/>
          </w:tcPr>
          <w:p w14:paraId="0B1D7CC1" w14:textId="77777777" w:rsidR="00CA029E" w:rsidRPr="00614DD8" w:rsidRDefault="00CA029E" w:rsidP="00CA029E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Opintojakson laajuus (</w:t>
            </w:r>
            <w:proofErr w:type="gramStart"/>
            <w:r w:rsidRPr="00614DD8">
              <w:rPr>
                <w:lang w:val="fi-FI"/>
              </w:rPr>
              <w:t>op</w:t>
            </w:r>
            <w:proofErr w:type="gramEnd"/>
            <w:r w:rsidRPr="00614DD8">
              <w:rPr>
                <w:lang w:val="fi-FI"/>
              </w:rPr>
              <w:t>)</w:t>
            </w:r>
          </w:p>
        </w:tc>
        <w:tc>
          <w:tcPr>
            <w:tcW w:w="6939" w:type="dxa"/>
          </w:tcPr>
          <w:p w14:paraId="0547A034" w14:textId="77777777" w:rsidR="00CA029E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Oikaisupyyntöä koskevan opintojakson laajuus opintopisteinä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Oikaisupyyntöä koskevan opintojakson laajuus opintopisteinä</w:t>
            </w:r>
            <w:r w:rsidRPr="00614DD8">
              <w:fldChar w:fldCharType="end"/>
            </w:r>
          </w:p>
        </w:tc>
      </w:tr>
      <w:tr w:rsidR="00CA029E" w:rsidRPr="00B038AC" w14:paraId="3CC145E3" w14:textId="77777777" w:rsidTr="00A31352">
        <w:tc>
          <w:tcPr>
            <w:tcW w:w="3256" w:type="dxa"/>
          </w:tcPr>
          <w:p w14:paraId="63A2E20D" w14:textId="77777777" w:rsidR="00CA029E" w:rsidRPr="00614DD8" w:rsidRDefault="00CA029E" w:rsidP="00CA029E">
            <w:pPr>
              <w:pStyle w:val="Taulukkootsikko"/>
              <w:rPr>
                <w:lang w:val="fi-FI"/>
              </w:rPr>
            </w:pPr>
            <w:r w:rsidRPr="00614DD8">
              <w:rPr>
                <w:lang w:val="fi-FI"/>
              </w:rPr>
              <w:t>Opintojakson opettaja</w:t>
            </w:r>
          </w:p>
        </w:tc>
        <w:tc>
          <w:tcPr>
            <w:tcW w:w="6939" w:type="dxa"/>
          </w:tcPr>
          <w:p w14:paraId="7AC6EEBA" w14:textId="77777777" w:rsidR="00CA029E" w:rsidRPr="00614DD8" w:rsidRDefault="004A1022" w:rsidP="004A1022">
            <w:pPr>
              <w:pStyle w:val="Taulukkonormaali"/>
            </w:pPr>
            <w:r w:rsidRPr="00614DD8">
              <w:fldChar w:fldCharType="begin">
                <w:ffData>
                  <w:name w:val=""/>
                  <w:enabled/>
                  <w:calcOnExit w:val="0"/>
                  <w:textInput>
                    <w:default w:val="Oikaisupyyntöä koskevan opintojakson opettajan nimi"/>
                  </w:textInput>
                </w:ffData>
              </w:fldChar>
            </w:r>
            <w:r w:rsidRPr="00614DD8">
              <w:instrText xml:space="preserve"> FORMTEXT </w:instrText>
            </w:r>
            <w:r w:rsidRPr="00614DD8">
              <w:fldChar w:fldCharType="separate"/>
            </w:r>
            <w:r w:rsidRPr="00614DD8">
              <w:rPr>
                <w:noProof/>
              </w:rPr>
              <w:t>Oikaisupyyntöä koskevan opintojakson opettajan nimi</w:t>
            </w:r>
            <w:r w:rsidRPr="00614DD8">
              <w:fldChar w:fldCharType="end"/>
            </w:r>
          </w:p>
        </w:tc>
      </w:tr>
    </w:tbl>
    <w:p w14:paraId="5DA2FA18" w14:textId="77777777" w:rsidR="00017148" w:rsidRDefault="00017148">
      <w:pPr>
        <w:spacing w:before="0" w:after="0"/>
        <w:rPr>
          <w:b/>
          <w:bCs/>
          <w:kern w:val="32"/>
          <w:sz w:val="24"/>
          <w:szCs w:val="32"/>
          <w:lang w:val="fi-FI"/>
        </w:rPr>
      </w:pPr>
      <w:r>
        <w:rPr>
          <w:lang w:val="fi-FI"/>
        </w:rPr>
        <w:br w:type="page"/>
      </w:r>
    </w:p>
    <w:p w14:paraId="50614262" w14:textId="77777777" w:rsidR="005A0B0C" w:rsidRPr="00614DD8" w:rsidRDefault="005A0B0C" w:rsidP="005A0B0C">
      <w:pPr>
        <w:pStyle w:val="Otsikko1"/>
        <w:rPr>
          <w:lang w:val="fi-FI"/>
        </w:rPr>
      </w:pPr>
      <w:r w:rsidRPr="00614DD8">
        <w:rPr>
          <w:lang w:val="fi-FI"/>
        </w:rPr>
        <w:lastRenderedPageBreak/>
        <w:t xml:space="preserve">Oikaisupyyntö 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Oikaisupyyntö"/>
      </w:tblPr>
      <w:tblGrid>
        <w:gridCol w:w="2405"/>
        <w:gridCol w:w="7790"/>
      </w:tblGrid>
      <w:tr w:rsidR="00E44608" w:rsidRPr="00614DD8" w14:paraId="6A5DDD1A" w14:textId="77777777" w:rsidTr="00DF5ACE">
        <w:tc>
          <w:tcPr>
            <w:tcW w:w="2405" w:type="dxa"/>
          </w:tcPr>
          <w:p w14:paraId="3E3C975F" w14:textId="77777777" w:rsidR="00E44608" w:rsidRPr="00614DD8" w:rsidRDefault="00E44608" w:rsidP="00E44608">
            <w:pPr>
              <w:pStyle w:val="Taulukkootsikko"/>
              <w:rPr>
                <w:b w:val="0"/>
                <w:bCs w:val="0"/>
                <w:lang w:val="fi-FI"/>
              </w:rPr>
            </w:pPr>
            <w:r w:rsidRPr="00614DD8">
              <w:rPr>
                <w:lang w:val="fi-FI"/>
              </w:rPr>
              <w:t>Kyseessä on opintojakson/opinnäytetyön</w:t>
            </w:r>
          </w:p>
        </w:tc>
        <w:tc>
          <w:tcPr>
            <w:tcW w:w="7790" w:type="dxa"/>
          </w:tcPr>
          <w:p w14:paraId="3587F553" w14:textId="77777777" w:rsidR="00E44608" w:rsidRPr="00614DD8" w:rsidRDefault="00000000" w:rsidP="004A1022">
            <w:pPr>
              <w:pStyle w:val="Valintaruutu"/>
              <w:rPr>
                <w:lang w:val="fi-FI"/>
              </w:rPr>
            </w:pPr>
            <w:sdt>
              <w:sdtPr>
                <w:rPr>
                  <w:lang w:val="fi-FI"/>
                </w:rPr>
                <w:alias w:val="Oikaisupyyntö koskee koko suoritusta"/>
                <w:tag w:val="Oikaisupyyntö koskee opintojakson tai opinnäytetyön koko suoritusta"/>
                <w:id w:val="-166508696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1022" w:rsidRPr="00614DD8">
                  <w:rPr>
                    <w:lang w:val="fi-FI"/>
                  </w:rPr>
                  <w:t>☐</w:t>
                </w:r>
              </w:sdtContent>
            </w:sdt>
            <w:r w:rsidR="004A1022" w:rsidRPr="00614DD8">
              <w:rPr>
                <w:lang w:val="fi-FI"/>
              </w:rPr>
              <w:t xml:space="preserve"> </w:t>
            </w:r>
            <w:r w:rsidR="00E44608" w:rsidRPr="00614DD8">
              <w:rPr>
                <w:lang w:val="fi-FI"/>
              </w:rPr>
              <w:t>Koko suoritus</w:t>
            </w:r>
          </w:p>
          <w:p w14:paraId="3BDB3483" w14:textId="77777777" w:rsidR="00E44608" w:rsidRPr="00614DD8" w:rsidRDefault="00000000" w:rsidP="004A1022">
            <w:pPr>
              <w:pStyle w:val="Valintaruutu"/>
              <w:rPr>
                <w:iCs/>
                <w:lang w:val="fi-FI"/>
              </w:rPr>
            </w:pPr>
            <w:sdt>
              <w:sdtPr>
                <w:rPr>
                  <w:lang w:val="fi-FI"/>
                </w:rPr>
                <w:alias w:val="Oikaispypyyntö koskee osasuoritusta"/>
                <w:tag w:val="Oikaispypyyntö koskee opintojakson/opinnäytetyön osasuoritusta"/>
                <w:id w:val="-12829602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1022" w:rsidRPr="00614DD8">
                  <w:rPr>
                    <w:lang w:val="fi-FI"/>
                  </w:rPr>
                  <w:t>☐</w:t>
                </w:r>
              </w:sdtContent>
            </w:sdt>
            <w:r w:rsidR="004A1022" w:rsidRPr="00614DD8">
              <w:rPr>
                <w:lang w:val="fi-FI"/>
              </w:rPr>
              <w:t xml:space="preserve"> </w:t>
            </w:r>
            <w:r w:rsidR="00E44608" w:rsidRPr="00614DD8">
              <w:rPr>
                <w:lang w:val="fi-FI"/>
              </w:rPr>
              <w:t>Osasuoritus</w:t>
            </w:r>
          </w:p>
          <w:p w14:paraId="637A6ABE" w14:textId="77777777" w:rsidR="00E44608" w:rsidRPr="00614DD8" w:rsidRDefault="00000000" w:rsidP="004A1022">
            <w:pPr>
              <w:pStyle w:val="Valintaruutu"/>
              <w:rPr>
                <w:lang w:val="fi-FI"/>
              </w:rPr>
            </w:pPr>
            <w:sdt>
              <w:sdtPr>
                <w:rPr>
                  <w:lang w:val="fi-FI"/>
                </w:rPr>
                <w:alias w:val="Oikaisupyyntö koskee korvaavuutta täydentävä suoritusta"/>
                <w:tag w:val="Oikaisupyyntö koskee korvaavuutta täydentävä suoritusta"/>
                <w:id w:val="-85688633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1022" w:rsidRPr="00614DD8">
                  <w:rPr>
                    <w:lang w:val="fi-FI"/>
                  </w:rPr>
                  <w:t>☐</w:t>
                </w:r>
              </w:sdtContent>
            </w:sdt>
            <w:r w:rsidR="00F2099E" w:rsidRPr="00614DD8">
              <w:rPr>
                <w:lang w:val="fi-FI"/>
              </w:rPr>
              <w:t xml:space="preserve"> </w:t>
            </w:r>
            <w:r w:rsidR="00E44608" w:rsidRPr="00614DD8">
              <w:rPr>
                <w:lang w:val="fi-FI"/>
              </w:rPr>
              <w:t>Korvaavuutta täydentävä suoritus</w:t>
            </w:r>
          </w:p>
        </w:tc>
      </w:tr>
      <w:tr w:rsidR="00E44608" w:rsidRPr="00FC60D0" w14:paraId="71408238" w14:textId="77777777" w:rsidTr="00DF5ACE">
        <w:trPr>
          <w:trHeight w:val="2217"/>
        </w:trPr>
        <w:tc>
          <w:tcPr>
            <w:tcW w:w="2405" w:type="dxa"/>
          </w:tcPr>
          <w:p w14:paraId="2DF825BC" w14:textId="77777777" w:rsidR="00E44608" w:rsidRPr="00614DD8" w:rsidRDefault="00E44608" w:rsidP="00F2099E">
            <w:pPr>
              <w:pStyle w:val="Ohje"/>
              <w:rPr>
                <w:b/>
                <w:bCs/>
              </w:rPr>
            </w:pPr>
            <w:r w:rsidRPr="00614DD8">
              <w:rPr>
                <w:b/>
                <w:bCs/>
                <w:sz w:val="24"/>
              </w:rPr>
              <w:t>Perustelut arvioinnin oikaisupyynnölle</w:t>
            </w:r>
          </w:p>
        </w:tc>
        <w:sdt>
          <w:sdtPr>
            <w:rPr>
              <w:lang w:val="fi-FI"/>
            </w:rPr>
            <w:alias w:val="Perustelusi arvioinnin oikaisupyynnölle"/>
            <w:tag w:val="Perustelusi arvioinnin oikaisupyynnölle"/>
            <w:id w:val="-1629150157"/>
            <w:lock w:val="sdtLocked"/>
            <w:placeholder>
              <w:docPart w:val="2A5E4946310146288FB95EEC38C70DE1"/>
            </w:placeholder>
            <w:showingPlcHdr/>
            <w:text w:multiLine="1"/>
          </w:sdtPr>
          <w:sdtContent>
            <w:tc>
              <w:tcPr>
                <w:tcW w:w="7790" w:type="dxa"/>
              </w:tcPr>
              <w:p w14:paraId="23CC575E" w14:textId="77777777" w:rsidR="00E44608" w:rsidRPr="00614DD8" w:rsidRDefault="00F2099E" w:rsidP="00F2099E">
                <w:pPr>
                  <w:pStyle w:val="Taulukko"/>
                  <w:rPr>
                    <w:lang w:val="fi-FI"/>
                  </w:rPr>
                </w:pPr>
                <w:r w:rsidRPr="00614DD8">
                  <w:rPr>
                    <w:lang w:val="fi-FI"/>
                  </w:rPr>
                  <w:t>Kirjoita perustelu napsauttamalla tai napauttamalla tätä.</w:t>
                </w:r>
              </w:p>
            </w:tc>
          </w:sdtContent>
        </w:sdt>
      </w:tr>
    </w:tbl>
    <w:p w14:paraId="52D08CB6" w14:textId="77777777" w:rsidR="00E22797" w:rsidRPr="00614DD8" w:rsidRDefault="00F2099E" w:rsidP="00E22797">
      <w:pPr>
        <w:pStyle w:val="allekirjoituskohta"/>
        <w:rPr>
          <w:lang w:val="fi-FI"/>
        </w:rPr>
      </w:pPr>
      <w:r w:rsidRPr="00614DD8">
        <w:rPr>
          <w:lang w:val="fi-FI"/>
        </w:rPr>
        <w:fldChar w:fldCharType="begin">
          <w:ffData>
            <w:name w:val=""/>
            <w:enabled/>
            <w:calcOnExit w:val="0"/>
            <w:textInput>
              <w:default w:val="Päivämäärä ja paikkakunta"/>
            </w:textInput>
          </w:ffData>
        </w:fldChar>
      </w:r>
      <w:r w:rsidRPr="00614DD8">
        <w:rPr>
          <w:lang w:val="fi-FI"/>
        </w:rPr>
        <w:instrText xml:space="preserve"> FORMTEXT </w:instrText>
      </w:r>
      <w:r w:rsidRPr="00614DD8">
        <w:rPr>
          <w:lang w:val="fi-FI"/>
        </w:rPr>
      </w:r>
      <w:r w:rsidRPr="00614DD8">
        <w:rPr>
          <w:lang w:val="fi-FI"/>
        </w:rPr>
        <w:fldChar w:fldCharType="separate"/>
      </w:r>
      <w:r w:rsidRPr="00614DD8">
        <w:rPr>
          <w:noProof/>
          <w:lang w:val="fi-FI"/>
        </w:rPr>
        <w:t>Päivämäärä ja paikkakunta</w:t>
      </w:r>
      <w:r w:rsidRPr="00614DD8">
        <w:rPr>
          <w:lang w:val="fi-FI"/>
        </w:rPr>
        <w:fldChar w:fldCharType="end"/>
      </w:r>
    </w:p>
    <w:tbl>
      <w:tblPr>
        <w:tblStyle w:val="TaulukkoRuudukko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Opiskelijan allekirjoitus"/>
      </w:tblPr>
      <w:tblGrid>
        <w:gridCol w:w="2972"/>
        <w:gridCol w:w="7223"/>
      </w:tblGrid>
      <w:tr w:rsidR="009D1517" w:rsidRPr="00614DD8" w14:paraId="0AD58DF8" w14:textId="77777777" w:rsidTr="00E22797">
        <w:tc>
          <w:tcPr>
            <w:tcW w:w="2972" w:type="dxa"/>
          </w:tcPr>
          <w:p w14:paraId="25B31163" w14:textId="77777777" w:rsidR="009D1517" w:rsidRPr="00614DD8" w:rsidRDefault="007826F6" w:rsidP="009D1517">
            <w:pPr>
              <w:rPr>
                <w:lang w:val="fi-FI"/>
              </w:rPr>
            </w:pPr>
            <w:r w:rsidRPr="00614DD8">
              <w:rPr>
                <w:lang w:val="fi-FI"/>
              </w:rPr>
              <w:t>Aika ja paikka</w:t>
            </w:r>
          </w:p>
        </w:tc>
        <w:tc>
          <w:tcPr>
            <w:tcW w:w="7223" w:type="dxa"/>
          </w:tcPr>
          <w:p w14:paraId="61AED2B0" w14:textId="77777777" w:rsidR="009D1517" w:rsidRPr="00614DD8" w:rsidRDefault="00E44608" w:rsidP="009D1517">
            <w:pPr>
              <w:rPr>
                <w:lang w:val="fi-FI"/>
              </w:rPr>
            </w:pPr>
            <w:r w:rsidRPr="00614DD8">
              <w:rPr>
                <w:lang w:val="fi-FI"/>
              </w:rPr>
              <w:t>Opiskelijan a</w:t>
            </w:r>
            <w:r w:rsidR="005A287A" w:rsidRPr="00614DD8">
              <w:rPr>
                <w:lang w:val="fi-FI"/>
              </w:rPr>
              <w:t>llekirjoitus</w:t>
            </w:r>
          </w:p>
        </w:tc>
      </w:tr>
    </w:tbl>
    <w:p w14:paraId="3DB42961" w14:textId="77777777" w:rsidR="00F14AB0" w:rsidRPr="00614DD8" w:rsidRDefault="00226ACF" w:rsidP="00E44608">
      <w:pPr>
        <w:pStyle w:val="Otsikko1"/>
        <w:rPr>
          <w:lang w:val="fi-FI"/>
        </w:rPr>
      </w:pPr>
      <w:r>
        <w:rPr>
          <w:lang w:val="fi-FI"/>
        </w:rPr>
        <w:t>Opettajan tai opinnäytetyöryhmän p</w:t>
      </w:r>
      <w:r w:rsidR="00E44608" w:rsidRPr="00614DD8">
        <w:rPr>
          <w:lang w:val="fi-FI"/>
        </w:rPr>
        <w:t>äätös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Opettajan/ opinnäytetyöryhmän päätös hakemuksen hyväksymisestä tai hylkäämisestä."/>
      </w:tblPr>
      <w:tblGrid>
        <w:gridCol w:w="2547"/>
        <w:gridCol w:w="7648"/>
      </w:tblGrid>
      <w:tr w:rsidR="00E44608" w:rsidRPr="00614DD8" w14:paraId="4062A383" w14:textId="77777777" w:rsidTr="00F2099E">
        <w:trPr>
          <w:trHeight w:val="2480"/>
        </w:trPr>
        <w:tc>
          <w:tcPr>
            <w:tcW w:w="2547" w:type="dxa"/>
          </w:tcPr>
          <w:p w14:paraId="43A43040" w14:textId="77777777" w:rsidR="00E44608" w:rsidRPr="00614DD8" w:rsidRDefault="00226ACF" w:rsidP="00A31352">
            <w:pPr>
              <w:pStyle w:val="Taulukkootsikko"/>
              <w:rPr>
                <w:lang w:val="fi-FI"/>
              </w:rPr>
            </w:pPr>
            <w:r>
              <w:rPr>
                <w:lang w:val="fi-FI"/>
              </w:rPr>
              <w:t xml:space="preserve">Oikaisupyyntö </w:t>
            </w:r>
          </w:p>
        </w:tc>
        <w:tc>
          <w:tcPr>
            <w:tcW w:w="7648" w:type="dxa"/>
          </w:tcPr>
          <w:p w14:paraId="0CDBE211" w14:textId="77777777" w:rsidR="00E44608" w:rsidRPr="00614DD8" w:rsidRDefault="00000000" w:rsidP="00F2099E">
            <w:pPr>
              <w:pStyle w:val="Valintaruutu"/>
              <w:rPr>
                <w:lang w:val="fi-FI"/>
              </w:rPr>
            </w:pPr>
            <w:sdt>
              <w:sdtPr>
                <w:rPr>
                  <w:lang w:val="fi-FI"/>
                </w:rPr>
                <w:alias w:val="Hakemus hyväksytään"/>
                <w:tag w:val="Hakemus hyväksytään"/>
                <w:id w:val="-143505428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099E" w:rsidRPr="00614DD8">
                  <w:rPr>
                    <w:lang w:val="fi-FI"/>
                  </w:rPr>
                  <w:t>☐</w:t>
                </w:r>
              </w:sdtContent>
            </w:sdt>
            <w:r w:rsidR="00F2099E" w:rsidRPr="00614DD8">
              <w:rPr>
                <w:lang w:val="fi-FI"/>
              </w:rPr>
              <w:t xml:space="preserve"> hyväksytään</w:t>
            </w:r>
          </w:p>
          <w:p w14:paraId="6A7C5F58" w14:textId="77777777" w:rsidR="00E44608" w:rsidRPr="00614DD8" w:rsidRDefault="00000000" w:rsidP="00F2099E">
            <w:pPr>
              <w:pStyle w:val="Valintaruutu"/>
              <w:rPr>
                <w:lang w:val="fi-FI"/>
              </w:rPr>
            </w:pPr>
            <w:sdt>
              <w:sdtPr>
                <w:rPr>
                  <w:lang w:val="fi-FI"/>
                </w:rPr>
                <w:alias w:val="Hakemus hylätään"/>
                <w:tag w:val="Hakemus hylätään"/>
                <w:id w:val="-21165250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099E" w:rsidRPr="00614DD8">
                  <w:rPr>
                    <w:rFonts w:ascii="MS Gothic" w:hAnsi="MS Gothic"/>
                    <w:lang w:val="fi-FI"/>
                  </w:rPr>
                  <w:t>☐</w:t>
                </w:r>
              </w:sdtContent>
            </w:sdt>
            <w:r w:rsidR="00F2099E" w:rsidRPr="00614DD8">
              <w:rPr>
                <w:lang w:val="fi-FI"/>
              </w:rPr>
              <w:t xml:space="preserve"> </w:t>
            </w:r>
            <w:r w:rsidR="00E44608" w:rsidRPr="00614DD8">
              <w:rPr>
                <w:lang w:val="fi-FI"/>
              </w:rPr>
              <w:t>hylätään, perustelut:</w:t>
            </w:r>
          </w:p>
        </w:tc>
      </w:tr>
    </w:tbl>
    <w:p w14:paraId="2327ABB0" w14:textId="77777777" w:rsidR="00D75561" w:rsidRPr="00614DD8" w:rsidRDefault="00D75561" w:rsidP="00D75561">
      <w:pPr>
        <w:pStyle w:val="allekirjoituskohta"/>
        <w:rPr>
          <w:lang w:val="fi-FI"/>
        </w:rPr>
      </w:pPr>
    </w:p>
    <w:tbl>
      <w:tblPr>
        <w:tblStyle w:val="TaulukkoRuudukko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223"/>
      </w:tblGrid>
      <w:tr w:rsidR="00D75561" w:rsidRPr="00614DD8" w14:paraId="192F7581" w14:textId="77777777" w:rsidTr="00A31352">
        <w:tc>
          <w:tcPr>
            <w:tcW w:w="2972" w:type="dxa"/>
          </w:tcPr>
          <w:p w14:paraId="43F24346" w14:textId="77777777" w:rsidR="00D75561" w:rsidRPr="00614DD8" w:rsidRDefault="00614DD8" w:rsidP="00A31352">
            <w:pPr>
              <w:rPr>
                <w:lang w:val="fi-FI"/>
              </w:rPr>
            </w:pPr>
            <w:r w:rsidRPr="00614DD8">
              <w:rPr>
                <w:lang w:val="fi-FI"/>
              </w:rPr>
              <w:t>Aika ja paikka</w:t>
            </w:r>
          </w:p>
        </w:tc>
        <w:tc>
          <w:tcPr>
            <w:tcW w:w="7223" w:type="dxa"/>
          </w:tcPr>
          <w:p w14:paraId="400BA115" w14:textId="77777777" w:rsidR="00D75561" w:rsidRPr="00614DD8" w:rsidRDefault="00D75561" w:rsidP="00A31352">
            <w:pPr>
              <w:rPr>
                <w:lang w:val="fi-FI"/>
              </w:rPr>
            </w:pPr>
            <w:r w:rsidRPr="00614DD8">
              <w:rPr>
                <w:lang w:val="fi-FI"/>
              </w:rPr>
              <w:t>Opettajan allekirjoitus ja nimenselvennys</w:t>
            </w:r>
          </w:p>
        </w:tc>
      </w:tr>
    </w:tbl>
    <w:p w14:paraId="4CBB854B" w14:textId="77777777" w:rsidR="00AC4E04" w:rsidRPr="00AC4E04" w:rsidRDefault="00AC4E04" w:rsidP="00017148">
      <w:pPr>
        <w:rPr>
          <w:lang w:val="fi-FI"/>
        </w:rPr>
      </w:pPr>
    </w:p>
    <w:sectPr w:rsidR="00AC4E04" w:rsidRPr="00AC4E04" w:rsidSect="007D04C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8" w:left="1134" w:header="570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9DAAD" w14:textId="77777777" w:rsidR="0061347A" w:rsidRDefault="0061347A">
      <w:r>
        <w:separator/>
      </w:r>
    </w:p>
  </w:endnote>
  <w:endnote w:type="continuationSeparator" w:id="0">
    <w:p w14:paraId="1D26B9A4" w14:textId="77777777" w:rsidR="0061347A" w:rsidRDefault="0061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86D72" w14:textId="77777777" w:rsidR="003B17C5" w:rsidRDefault="003B17C5" w:rsidP="00397198">
    <w:pPr>
      <w:pStyle w:val="Alatunniste"/>
    </w:pPr>
  </w:p>
  <w:p w14:paraId="74EB985C" w14:textId="77777777" w:rsidR="003B17C5" w:rsidRDefault="003B17C5" w:rsidP="00397198">
    <w:pPr>
      <w:pStyle w:val="Alatunniste"/>
    </w:pPr>
  </w:p>
  <w:p w14:paraId="0D40FB7C" w14:textId="77777777" w:rsidR="00C84DC7" w:rsidRDefault="00C84DC7" w:rsidP="0039719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63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Jyväskylän ammattikorkeakoulun yhteystiedot"/>
      <w:tblDescription w:val="JAMKin yhteystiedot: Osoite, puhelinnumero, fax, www-osoite ja Y-tunnus."/>
    </w:tblPr>
    <w:tblGrid>
      <w:gridCol w:w="2978"/>
      <w:gridCol w:w="2126"/>
      <w:gridCol w:w="1559"/>
      <w:gridCol w:w="1560"/>
      <w:gridCol w:w="1275"/>
      <w:gridCol w:w="1134"/>
    </w:tblGrid>
    <w:tr w:rsidR="00E9445B" w:rsidRPr="00E9445B" w14:paraId="397CBFA9" w14:textId="77777777" w:rsidTr="000840CB">
      <w:trPr>
        <w:trHeight w:val="274"/>
      </w:trPr>
      <w:tc>
        <w:tcPr>
          <w:tcW w:w="2978" w:type="dxa"/>
          <w:tcBorders>
            <w:top w:val="single" w:sz="4" w:space="0" w:color="auto"/>
          </w:tcBorders>
          <w:hideMark/>
        </w:tcPr>
        <w:p w14:paraId="6782DA98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b/>
              <w:bCs/>
              <w:sz w:val="18"/>
              <w:lang w:val="fi-FI"/>
            </w:rPr>
          </w:pPr>
          <w:bookmarkStart w:id="1" w:name="RANGE!A1"/>
          <w:r w:rsidRPr="00E9445B">
            <w:rPr>
              <w:rFonts w:cs="Arial"/>
              <w:b/>
              <w:bCs/>
              <w:sz w:val="18"/>
              <w:lang w:val="fi-FI"/>
            </w:rPr>
            <w:t>Jyväskylän ammattikorkeakoulu</w:t>
          </w:r>
          <w:bookmarkEnd w:id="1"/>
        </w:p>
      </w:tc>
      <w:tc>
        <w:tcPr>
          <w:tcW w:w="2126" w:type="dxa"/>
          <w:tcBorders>
            <w:top w:val="single" w:sz="4" w:space="0" w:color="auto"/>
          </w:tcBorders>
          <w:noWrap/>
          <w:hideMark/>
        </w:tcPr>
        <w:p w14:paraId="2208F347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b/>
              <w:bCs/>
              <w:sz w:val="18"/>
              <w:lang w:val="fi-FI"/>
            </w:rPr>
          </w:pPr>
          <w:bookmarkStart w:id="2" w:name="RANGE!B1"/>
          <w:r w:rsidRPr="00E9445B">
            <w:rPr>
              <w:rFonts w:cs="Arial"/>
              <w:b/>
              <w:bCs/>
              <w:sz w:val="18"/>
              <w:lang w:val="fi-FI"/>
            </w:rPr>
            <w:t>Postiosoite/</w:t>
          </w:r>
          <w:r w:rsidRPr="00614DD8">
            <w:rPr>
              <w:rFonts w:cs="Arial"/>
              <w:b/>
              <w:bCs/>
              <w:sz w:val="18"/>
              <w:lang w:val="en-US"/>
            </w:rPr>
            <w:t>Address</w:t>
          </w:r>
          <w:bookmarkEnd w:id="2"/>
        </w:p>
      </w:tc>
      <w:tc>
        <w:tcPr>
          <w:tcW w:w="1559" w:type="dxa"/>
          <w:tcBorders>
            <w:top w:val="single" w:sz="4" w:space="0" w:color="auto"/>
          </w:tcBorders>
          <w:noWrap/>
          <w:hideMark/>
        </w:tcPr>
        <w:p w14:paraId="4C69C083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b/>
              <w:bCs/>
              <w:sz w:val="18"/>
              <w:lang w:val="fi-FI"/>
            </w:rPr>
          </w:pPr>
          <w:bookmarkStart w:id="3" w:name="RANGE!C1"/>
          <w:r w:rsidRPr="00E9445B">
            <w:rPr>
              <w:rFonts w:cs="Arial"/>
              <w:b/>
              <w:bCs/>
              <w:sz w:val="18"/>
              <w:lang w:val="fi-FI"/>
            </w:rPr>
            <w:t>Puhelin/Tel.</w:t>
          </w:r>
          <w:bookmarkEnd w:id="3"/>
        </w:p>
      </w:tc>
      <w:tc>
        <w:tcPr>
          <w:tcW w:w="1560" w:type="dxa"/>
          <w:tcBorders>
            <w:top w:val="single" w:sz="4" w:space="0" w:color="auto"/>
          </w:tcBorders>
          <w:noWrap/>
          <w:hideMark/>
        </w:tcPr>
        <w:p w14:paraId="100B33A4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b/>
              <w:bCs/>
              <w:sz w:val="18"/>
              <w:lang w:val="fi-FI"/>
            </w:rPr>
          </w:pPr>
          <w:bookmarkStart w:id="4" w:name="RANGE!D1"/>
          <w:r w:rsidRPr="00E9445B">
            <w:rPr>
              <w:rFonts w:cs="Arial"/>
              <w:b/>
              <w:bCs/>
              <w:sz w:val="18"/>
              <w:lang w:val="fi-FI"/>
            </w:rPr>
            <w:t>Faksi/Fax</w:t>
          </w:r>
          <w:bookmarkEnd w:id="4"/>
        </w:p>
      </w:tc>
      <w:tc>
        <w:tcPr>
          <w:tcW w:w="1275" w:type="dxa"/>
          <w:tcBorders>
            <w:top w:val="single" w:sz="4" w:space="0" w:color="auto"/>
          </w:tcBorders>
          <w:noWrap/>
          <w:hideMark/>
        </w:tcPr>
        <w:p w14:paraId="18C8CA16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b/>
              <w:bCs/>
              <w:sz w:val="18"/>
              <w:lang w:val="fi-FI"/>
            </w:rPr>
          </w:pPr>
          <w:bookmarkStart w:id="5" w:name="RANGE!E1"/>
          <w:r w:rsidRPr="00E9445B">
            <w:rPr>
              <w:rFonts w:cs="Arial"/>
              <w:b/>
              <w:bCs/>
              <w:sz w:val="18"/>
              <w:lang w:val="fi-FI"/>
            </w:rPr>
            <w:t>Internet</w:t>
          </w:r>
          <w:bookmarkEnd w:id="5"/>
        </w:p>
      </w:tc>
      <w:tc>
        <w:tcPr>
          <w:tcW w:w="1134" w:type="dxa"/>
          <w:tcBorders>
            <w:top w:val="single" w:sz="4" w:space="0" w:color="auto"/>
          </w:tcBorders>
          <w:noWrap/>
          <w:hideMark/>
        </w:tcPr>
        <w:p w14:paraId="69FD679C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b/>
              <w:bCs/>
              <w:sz w:val="18"/>
              <w:lang w:val="fi-FI"/>
            </w:rPr>
          </w:pPr>
          <w:bookmarkStart w:id="6" w:name="RANGE!F1"/>
          <w:r w:rsidRPr="00E9445B">
            <w:rPr>
              <w:rFonts w:cs="Arial"/>
              <w:b/>
              <w:bCs/>
              <w:sz w:val="18"/>
              <w:lang w:val="fi-FI"/>
            </w:rPr>
            <w:t xml:space="preserve">Y-tunnus </w:t>
          </w:r>
          <w:bookmarkEnd w:id="6"/>
        </w:p>
      </w:tc>
    </w:tr>
    <w:tr w:rsidR="00E9445B" w:rsidRPr="00E9445B" w14:paraId="0DA5DA4F" w14:textId="77777777" w:rsidTr="000840CB">
      <w:trPr>
        <w:trHeight w:val="283"/>
      </w:trPr>
      <w:tc>
        <w:tcPr>
          <w:tcW w:w="2978" w:type="dxa"/>
          <w:hideMark/>
        </w:tcPr>
        <w:p w14:paraId="01D19722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en-US"/>
            </w:rPr>
          </w:pPr>
          <w:r w:rsidRPr="00E9445B">
            <w:rPr>
              <w:rFonts w:cs="Arial"/>
              <w:sz w:val="18"/>
              <w:lang w:val="en-US"/>
            </w:rPr>
            <w:t>JAMK University of Applied Sciences</w:t>
          </w:r>
        </w:p>
      </w:tc>
      <w:tc>
        <w:tcPr>
          <w:tcW w:w="2126" w:type="dxa"/>
          <w:noWrap/>
          <w:hideMark/>
        </w:tcPr>
        <w:p w14:paraId="609F9392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PL 207</w:t>
          </w:r>
        </w:p>
      </w:tc>
      <w:tc>
        <w:tcPr>
          <w:tcW w:w="1559" w:type="dxa"/>
          <w:noWrap/>
          <w:hideMark/>
        </w:tcPr>
        <w:p w14:paraId="64ED25ED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0207438100</w:t>
          </w:r>
        </w:p>
      </w:tc>
      <w:tc>
        <w:tcPr>
          <w:tcW w:w="1560" w:type="dxa"/>
          <w:noWrap/>
          <w:hideMark/>
        </w:tcPr>
        <w:p w14:paraId="78D4D66D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(014) 4499694</w:t>
          </w:r>
        </w:p>
      </w:tc>
      <w:tc>
        <w:tcPr>
          <w:tcW w:w="1275" w:type="dxa"/>
          <w:noWrap/>
          <w:hideMark/>
        </w:tcPr>
        <w:p w14:paraId="183311EE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www.jamk.fi</w:t>
          </w:r>
        </w:p>
      </w:tc>
      <w:tc>
        <w:tcPr>
          <w:tcW w:w="1134" w:type="dxa"/>
          <w:noWrap/>
          <w:hideMark/>
        </w:tcPr>
        <w:p w14:paraId="7A439486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proofErr w:type="gramStart"/>
          <w:r w:rsidRPr="00E9445B">
            <w:rPr>
              <w:rFonts w:cs="Arial"/>
              <w:sz w:val="18"/>
              <w:lang w:val="fi-FI"/>
            </w:rPr>
            <w:t>1006550-2</w:t>
          </w:r>
          <w:proofErr w:type="gramEnd"/>
        </w:p>
      </w:tc>
    </w:tr>
    <w:tr w:rsidR="00E9445B" w:rsidRPr="00E9445B" w14:paraId="51CC0BCB" w14:textId="77777777" w:rsidTr="000840CB">
      <w:trPr>
        <w:trHeight w:val="290"/>
      </w:trPr>
      <w:tc>
        <w:tcPr>
          <w:tcW w:w="2978" w:type="dxa"/>
          <w:noWrap/>
          <w:hideMark/>
        </w:tcPr>
        <w:p w14:paraId="2EB4C578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  <w:tc>
        <w:tcPr>
          <w:tcW w:w="2126" w:type="dxa"/>
          <w:noWrap/>
          <w:hideMark/>
        </w:tcPr>
        <w:p w14:paraId="68084BFB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FI-40101 Jyväskylä</w:t>
          </w:r>
        </w:p>
      </w:tc>
      <w:tc>
        <w:tcPr>
          <w:tcW w:w="1559" w:type="dxa"/>
          <w:noWrap/>
          <w:hideMark/>
        </w:tcPr>
        <w:p w14:paraId="2157CFA6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+358 20 743 8100</w:t>
          </w:r>
        </w:p>
      </w:tc>
      <w:tc>
        <w:tcPr>
          <w:tcW w:w="1560" w:type="dxa"/>
          <w:noWrap/>
          <w:hideMark/>
        </w:tcPr>
        <w:p w14:paraId="40C5E99F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+358 14 4499694</w:t>
          </w:r>
        </w:p>
      </w:tc>
      <w:tc>
        <w:tcPr>
          <w:tcW w:w="1275" w:type="dxa"/>
          <w:noWrap/>
          <w:hideMark/>
        </w:tcPr>
        <w:p w14:paraId="03A05C32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  <w:tc>
        <w:tcPr>
          <w:tcW w:w="1134" w:type="dxa"/>
          <w:noWrap/>
          <w:hideMark/>
        </w:tcPr>
        <w:p w14:paraId="39FD9F10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</w:tr>
    <w:tr w:rsidR="00E9445B" w:rsidRPr="00E9445B" w14:paraId="6314B6DE" w14:textId="77777777" w:rsidTr="000840CB">
      <w:trPr>
        <w:trHeight w:val="290"/>
      </w:trPr>
      <w:tc>
        <w:tcPr>
          <w:tcW w:w="2978" w:type="dxa"/>
          <w:noWrap/>
          <w:hideMark/>
        </w:tcPr>
        <w:p w14:paraId="1BED4291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  <w:tc>
        <w:tcPr>
          <w:tcW w:w="2126" w:type="dxa"/>
          <w:noWrap/>
          <w:hideMark/>
        </w:tcPr>
        <w:p w14:paraId="781F63A7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  <w:r w:rsidRPr="00E9445B">
            <w:rPr>
              <w:rFonts w:cs="Arial"/>
              <w:sz w:val="18"/>
              <w:lang w:val="fi-FI"/>
            </w:rPr>
            <w:t>FINLAND</w:t>
          </w:r>
        </w:p>
      </w:tc>
      <w:tc>
        <w:tcPr>
          <w:tcW w:w="1559" w:type="dxa"/>
          <w:noWrap/>
          <w:hideMark/>
        </w:tcPr>
        <w:p w14:paraId="673EF999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  <w:tc>
        <w:tcPr>
          <w:tcW w:w="1560" w:type="dxa"/>
          <w:noWrap/>
          <w:hideMark/>
        </w:tcPr>
        <w:p w14:paraId="75FA4D34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  <w:tc>
        <w:tcPr>
          <w:tcW w:w="1275" w:type="dxa"/>
          <w:noWrap/>
          <w:hideMark/>
        </w:tcPr>
        <w:p w14:paraId="1E70AFF1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  <w:tc>
        <w:tcPr>
          <w:tcW w:w="1134" w:type="dxa"/>
          <w:noWrap/>
          <w:hideMark/>
        </w:tcPr>
        <w:p w14:paraId="641A6154" w14:textId="77777777" w:rsidR="00E9445B" w:rsidRPr="00E9445B" w:rsidRDefault="00E9445B" w:rsidP="00E9445B">
          <w:pPr>
            <w:tabs>
              <w:tab w:val="center" w:pos="4819"/>
              <w:tab w:val="right" w:pos="9638"/>
            </w:tabs>
            <w:spacing w:before="0" w:after="0"/>
            <w:rPr>
              <w:rFonts w:cs="Arial"/>
              <w:sz w:val="18"/>
              <w:lang w:val="fi-FI"/>
            </w:rPr>
          </w:pPr>
        </w:p>
      </w:tc>
    </w:tr>
  </w:tbl>
  <w:p w14:paraId="2CB85D4F" w14:textId="77777777" w:rsidR="00702618" w:rsidRPr="00B7138A" w:rsidRDefault="00702618" w:rsidP="00E9445B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53398" w14:textId="77777777" w:rsidR="0061347A" w:rsidRDefault="0061347A">
      <w:r>
        <w:separator/>
      </w:r>
    </w:p>
  </w:footnote>
  <w:footnote w:type="continuationSeparator" w:id="0">
    <w:p w14:paraId="01A159E7" w14:textId="77777777" w:rsidR="0061347A" w:rsidRDefault="00613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4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0"/>
      <w:gridCol w:w="2605"/>
      <w:gridCol w:w="1303"/>
      <w:gridCol w:w="1303"/>
    </w:tblGrid>
    <w:tr w:rsidR="00A93743" w14:paraId="45553E2A" w14:textId="77777777" w:rsidTr="00A93743">
      <w:tc>
        <w:tcPr>
          <w:tcW w:w="5210" w:type="dxa"/>
        </w:tcPr>
        <w:p w14:paraId="0F4F3168" w14:textId="77777777" w:rsidR="00A93743" w:rsidRDefault="00E9445B" w:rsidP="00A93743">
          <w:pPr>
            <w:pStyle w:val="TwebYltunniste"/>
          </w:pPr>
          <w:r>
            <w:rPr>
              <w:noProof/>
            </w:rPr>
            <w:drawing>
              <wp:inline distT="0" distB="0" distL="0" distR="0" wp14:anchorId="00A04ADC" wp14:editId="2064775F">
                <wp:extent cx="1800000" cy="900000"/>
                <wp:effectExtent l="0" t="0" r="0" b="0"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jamk_tunnus_sininen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90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6C2724CA" w14:textId="77777777" w:rsidR="00335037" w:rsidRPr="005A0B0C" w:rsidRDefault="00335037" w:rsidP="00335037">
          <w:pPr>
            <w:pStyle w:val="Yltunniste"/>
            <w:rPr>
              <w:bCs/>
              <w:lang w:val="en-US"/>
            </w:rPr>
          </w:pPr>
          <w:r w:rsidRPr="005A0B0C">
            <w:rPr>
              <w:bCs/>
            </w:rPr>
            <w:t>Oikaisupyyntö</w:t>
          </w:r>
        </w:p>
        <w:p w14:paraId="34BB5A8F" w14:textId="77777777" w:rsidR="00761BF4" w:rsidRPr="00761BF4" w:rsidRDefault="00761BF4" w:rsidP="007D04C8">
          <w:pPr>
            <w:pStyle w:val="Yltunniste"/>
          </w:pPr>
        </w:p>
      </w:tc>
      <w:tc>
        <w:tcPr>
          <w:tcW w:w="1303" w:type="dxa"/>
        </w:tcPr>
        <w:p w14:paraId="128DFF7C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6C8F0239" w14:textId="77777777" w:rsidR="00A93743" w:rsidRPr="000A7E0B" w:rsidRDefault="00A93743" w:rsidP="00A93743">
          <w:pPr>
            <w:pStyle w:val="TwebYltunniste"/>
            <w:rPr>
              <w:rStyle w:val="Sivunumero"/>
            </w:rPr>
          </w:pP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>PAGE   \* MERGEFORMAT</w:instrText>
          </w:r>
          <w:r w:rsidRPr="000A7E0B">
            <w:rPr>
              <w:rStyle w:val="Sivunumero"/>
            </w:rPr>
            <w:fldChar w:fldCharType="separate"/>
          </w:r>
          <w:r w:rsidRPr="000A7E0B">
            <w:rPr>
              <w:rStyle w:val="Sivunumero"/>
            </w:rPr>
            <w:t>1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 xml:space="preserve"> (</w:t>
          </w: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 xml:space="preserve"> NUMPAGES  </w:instrText>
          </w:r>
          <w:r w:rsidRPr="000A7E0B">
            <w:rPr>
              <w:rStyle w:val="Sivunumero"/>
            </w:rPr>
            <w:fldChar w:fldCharType="separate"/>
          </w:r>
          <w:r w:rsidRPr="000A7E0B">
            <w:rPr>
              <w:rStyle w:val="Sivunumero"/>
            </w:rPr>
            <w:t>3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>)</w:t>
          </w:r>
        </w:p>
      </w:tc>
    </w:tr>
    <w:tr w:rsidR="00A93743" w14:paraId="3DF60E5F" w14:textId="77777777" w:rsidTr="00A93743">
      <w:tc>
        <w:tcPr>
          <w:tcW w:w="5210" w:type="dxa"/>
        </w:tcPr>
        <w:p w14:paraId="723EBC07" w14:textId="77777777" w:rsidR="00A93743" w:rsidRPr="00F11333" w:rsidRDefault="00A93743" w:rsidP="00A93743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BC05286" w14:textId="54E62158" w:rsidR="00A93743" w:rsidRPr="00E9445B" w:rsidRDefault="000A3313" w:rsidP="00A93743">
          <w:pPr>
            <w:pStyle w:val="Yltunniste"/>
            <w:rPr>
              <w:b w:val="0"/>
              <w:bCs/>
            </w:rPr>
          </w:pPr>
          <w:r w:rsidRPr="00E9445B">
            <w:rPr>
              <w:b w:val="0"/>
              <w:bCs/>
            </w:rPr>
            <w:fldChar w:fldCharType="begin"/>
          </w:r>
          <w:r w:rsidRPr="00E9445B">
            <w:rPr>
              <w:b w:val="0"/>
              <w:bCs/>
            </w:rPr>
            <w:instrText xml:space="preserve"> TIME \@ "d.M.yyyy" </w:instrText>
          </w:r>
          <w:r w:rsidRPr="00E9445B">
            <w:rPr>
              <w:b w:val="0"/>
              <w:bCs/>
            </w:rPr>
            <w:fldChar w:fldCharType="separate"/>
          </w:r>
          <w:r w:rsidR="00B038AC">
            <w:rPr>
              <w:b w:val="0"/>
              <w:bCs/>
              <w:noProof/>
            </w:rPr>
            <w:t>4.8.2025</w:t>
          </w:r>
          <w:r w:rsidRPr="00E9445B">
            <w:rPr>
              <w:b w:val="0"/>
              <w:bCs/>
            </w:rPr>
            <w:fldChar w:fldCharType="end"/>
          </w:r>
        </w:p>
      </w:tc>
      <w:tc>
        <w:tcPr>
          <w:tcW w:w="1303" w:type="dxa"/>
        </w:tcPr>
        <w:p w14:paraId="4C2AD3CB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220BE8FE" w14:textId="77777777" w:rsidR="00A93743" w:rsidRPr="00E13F84" w:rsidRDefault="00A93743" w:rsidP="00A93743">
          <w:pPr>
            <w:pStyle w:val="TwebYltunniste"/>
            <w:rPr>
              <w:rStyle w:val="Sivunumero"/>
            </w:rPr>
          </w:pPr>
        </w:p>
      </w:tc>
    </w:tr>
  </w:tbl>
  <w:p w14:paraId="239231E6" w14:textId="77777777" w:rsidR="009B1A0A" w:rsidRDefault="009B1A0A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, asiakirjatyyppi, päiväys ja sivunumerointi."/>
    </w:tblPr>
    <w:tblGrid>
      <w:gridCol w:w="5210"/>
      <w:gridCol w:w="2605"/>
      <w:gridCol w:w="1303"/>
      <w:gridCol w:w="947"/>
    </w:tblGrid>
    <w:tr w:rsidR="007D04C8" w14:paraId="5FD52311" w14:textId="77777777" w:rsidTr="007D04C8">
      <w:tc>
        <w:tcPr>
          <w:tcW w:w="5210" w:type="dxa"/>
        </w:tcPr>
        <w:p w14:paraId="3FE6E856" w14:textId="77777777" w:rsidR="007D04C8" w:rsidRDefault="00E9445B" w:rsidP="007D04C8">
          <w:pPr>
            <w:pStyle w:val="TwebYltunniste"/>
          </w:pPr>
          <w:r>
            <w:rPr>
              <w:noProof/>
            </w:rPr>
            <w:drawing>
              <wp:inline distT="0" distB="0" distL="0" distR="0" wp14:anchorId="494439C0" wp14:editId="59684F9B">
                <wp:extent cx="1800000" cy="900000"/>
                <wp:effectExtent l="0" t="0" r="0" b="0"/>
                <wp:docPr id="3" name="Kuva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jamk_tunnus_sininen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90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186BFCFE" w14:textId="77777777" w:rsidR="001867A1" w:rsidRPr="00D75561" w:rsidRDefault="005A0B0C" w:rsidP="007D04C8">
          <w:pPr>
            <w:pStyle w:val="Yltunniste"/>
            <w:rPr>
              <w:bCs/>
              <w:lang w:val="en-US"/>
            </w:rPr>
          </w:pPr>
          <w:r w:rsidRPr="005A0B0C">
            <w:rPr>
              <w:bCs/>
            </w:rPr>
            <w:t>Oikaisupyyntö</w:t>
          </w:r>
        </w:p>
        <w:p w14:paraId="01D55646" w14:textId="77777777" w:rsidR="001867A1" w:rsidRDefault="001867A1" w:rsidP="007D04C8">
          <w:pPr>
            <w:pStyle w:val="Yltunniste"/>
          </w:pPr>
        </w:p>
      </w:tc>
      <w:tc>
        <w:tcPr>
          <w:tcW w:w="1303" w:type="dxa"/>
        </w:tcPr>
        <w:p w14:paraId="705B5F2B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7C5EE71C" w14:textId="77777777" w:rsidR="007D04C8" w:rsidRPr="005470E5" w:rsidRDefault="007D04C8" w:rsidP="007D04C8">
          <w:pPr>
            <w:pStyle w:val="TwebYltunniste"/>
            <w:rPr>
              <w:rStyle w:val="Sivunumero"/>
            </w:rPr>
          </w:pP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>PAGE   \* MERGEFORMAT</w:instrText>
          </w:r>
          <w:r w:rsidRPr="007D04C8">
            <w:rPr>
              <w:rStyle w:val="Sivunumero"/>
            </w:rPr>
            <w:fldChar w:fldCharType="separate"/>
          </w:r>
          <w:r w:rsidRPr="007D04C8">
            <w:rPr>
              <w:rStyle w:val="Sivunumero"/>
            </w:rPr>
            <w:t>1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 xml:space="preserve"> (</w:t>
          </w: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 xml:space="preserve"> NUMPAGES  </w:instrText>
          </w:r>
          <w:r w:rsidRPr="007D04C8">
            <w:rPr>
              <w:rStyle w:val="Sivunumero"/>
            </w:rPr>
            <w:fldChar w:fldCharType="separate"/>
          </w:r>
          <w:r w:rsidRPr="007D04C8">
            <w:rPr>
              <w:rStyle w:val="Sivunumero"/>
            </w:rPr>
            <w:t>1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>)</w:t>
          </w:r>
        </w:p>
      </w:tc>
    </w:tr>
    <w:tr w:rsidR="007D04C8" w14:paraId="737A3B02" w14:textId="77777777" w:rsidTr="007D04C8">
      <w:tc>
        <w:tcPr>
          <w:tcW w:w="5210" w:type="dxa"/>
        </w:tcPr>
        <w:p w14:paraId="0EAF33CC" w14:textId="77777777" w:rsidR="007D04C8" w:rsidRPr="00F11333" w:rsidRDefault="007D04C8" w:rsidP="007D04C8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7262CCCF" w14:textId="2FB47E01" w:rsidR="007D04C8" w:rsidRPr="005470E5" w:rsidRDefault="000342E3" w:rsidP="007D04C8">
          <w:pPr>
            <w:pStyle w:val="Yltunniste"/>
            <w:rPr>
              <w:b w:val="0"/>
            </w:rPr>
          </w:pPr>
          <w:r w:rsidRPr="005470E5">
            <w:rPr>
              <w:b w:val="0"/>
            </w:rPr>
            <w:fldChar w:fldCharType="begin"/>
          </w:r>
          <w:r w:rsidRPr="005470E5">
            <w:rPr>
              <w:b w:val="0"/>
            </w:rPr>
            <w:instrText xml:space="preserve"> TIME \@ "d.M.yyyy" </w:instrText>
          </w:r>
          <w:r w:rsidRPr="005470E5">
            <w:rPr>
              <w:b w:val="0"/>
            </w:rPr>
            <w:fldChar w:fldCharType="separate"/>
          </w:r>
          <w:r w:rsidR="00B038AC">
            <w:rPr>
              <w:b w:val="0"/>
              <w:noProof/>
            </w:rPr>
            <w:t>4.8.2025</w:t>
          </w:r>
          <w:r w:rsidRPr="005470E5">
            <w:rPr>
              <w:b w:val="0"/>
            </w:rPr>
            <w:fldChar w:fldCharType="end"/>
          </w:r>
        </w:p>
      </w:tc>
      <w:tc>
        <w:tcPr>
          <w:tcW w:w="1303" w:type="dxa"/>
        </w:tcPr>
        <w:p w14:paraId="535807C6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732F2A64" w14:textId="77777777" w:rsidR="007D04C8" w:rsidRDefault="007D04C8" w:rsidP="007D04C8">
          <w:pPr>
            <w:pStyle w:val="TwebYltunniste"/>
          </w:pPr>
        </w:p>
      </w:tc>
    </w:tr>
  </w:tbl>
  <w:p w14:paraId="33369F28" w14:textId="77777777" w:rsidR="00702618" w:rsidRDefault="00702618" w:rsidP="00B07C49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18BD49B7"/>
    <w:multiLevelType w:val="hybridMultilevel"/>
    <w:tmpl w:val="720CB26A"/>
    <w:lvl w:ilvl="0" w:tplc="040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D277FA5"/>
    <w:multiLevelType w:val="multilevel"/>
    <w:tmpl w:val="1C069776"/>
    <w:lvl w:ilvl="0">
      <w:start w:val="1"/>
      <w:numFmt w:val="decimal"/>
      <w:pStyle w:val="Otsikko1"/>
      <w:lvlText w:val="%1"/>
      <w:lvlJc w:val="left"/>
      <w:pPr>
        <w:ind w:left="1000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23009D3"/>
    <w:multiLevelType w:val="hybridMultilevel"/>
    <w:tmpl w:val="1DF20CB2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7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num w:numId="1" w16cid:durableId="779422616">
    <w:abstractNumId w:val="16"/>
  </w:num>
  <w:num w:numId="2" w16cid:durableId="864250173">
    <w:abstractNumId w:val="7"/>
  </w:num>
  <w:num w:numId="3" w16cid:durableId="1709061658">
    <w:abstractNumId w:val="14"/>
  </w:num>
  <w:num w:numId="4" w16cid:durableId="1034773797">
    <w:abstractNumId w:val="17"/>
  </w:num>
  <w:num w:numId="5" w16cid:durableId="630865357">
    <w:abstractNumId w:val="10"/>
  </w:num>
  <w:num w:numId="6" w16cid:durableId="957302024">
    <w:abstractNumId w:val="9"/>
  </w:num>
  <w:num w:numId="7" w16cid:durableId="1672560643">
    <w:abstractNumId w:val="6"/>
  </w:num>
  <w:num w:numId="8" w16cid:durableId="499582154">
    <w:abstractNumId w:val="4"/>
  </w:num>
  <w:num w:numId="9" w16cid:durableId="1536117479">
    <w:abstractNumId w:val="3"/>
  </w:num>
  <w:num w:numId="10" w16cid:durableId="965156268">
    <w:abstractNumId w:val="2"/>
  </w:num>
  <w:num w:numId="11" w16cid:durableId="498930510">
    <w:abstractNumId w:val="1"/>
  </w:num>
  <w:num w:numId="12" w16cid:durableId="244850638">
    <w:abstractNumId w:val="5"/>
  </w:num>
  <w:num w:numId="13" w16cid:durableId="23093284">
    <w:abstractNumId w:val="0"/>
  </w:num>
  <w:num w:numId="14" w16cid:durableId="69279879">
    <w:abstractNumId w:val="12"/>
  </w:num>
  <w:num w:numId="15" w16cid:durableId="1689328725">
    <w:abstractNumId w:val="15"/>
  </w:num>
  <w:num w:numId="16" w16cid:durableId="2094472556">
    <w:abstractNumId w:val="11"/>
  </w:num>
  <w:num w:numId="17" w16cid:durableId="377628546">
    <w:abstractNumId w:val="13"/>
  </w:num>
  <w:num w:numId="18" w16cid:durableId="14908989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consecutiveHyphenLimit w:val="3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D0"/>
    <w:rsid w:val="00017148"/>
    <w:rsid w:val="0002608A"/>
    <w:rsid w:val="000342E3"/>
    <w:rsid w:val="00034C07"/>
    <w:rsid w:val="00081FBF"/>
    <w:rsid w:val="00083F94"/>
    <w:rsid w:val="00092DD3"/>
    <w:rsid w:val="000A3313"/>
    <w:rsid w:val="000A7E0B"/>
    <w:rsid w:val="000B573B"/>
    <w:rsid w:val="000B7D0F"/>
    <w:rsid w:val="000E03AC"/>
    <w:rsid w:val="000F2157"/>
    <w:rsid w:val="00140EF8"/>
    <w:rsid w:val="0014302D"/>
    <w:rsid w:val="00146B2A"/>
    <w:rsid w:val="0014732C"/>
    <w:rsid w:val="00171003"/>
    <w:rsid w:val="00173A9A"/>
    <w:rsid w:val="00173DF9"/>
    <w:rsid w:val="001867A1"/>
    <w:rsid w:val="00196FE5"/>
    <w:rsid w:val="00223844"/>
    <w:rsid w:val="00226ACF"/>
    <w:rsid w:val="00232E30"/>
    <w:rsid w:val="002338A3"/>
    <w:rsid w:val="002363E0"/>
    <w:rsid w:val="002748B9"/>
    <w:rsid w:val="00282666"/>
    <w:rsid w:val="00293230"/>
    <w:rsid w:val="002A52BB"/>
    <w:rsid w:val="002A5E36"/>
    <w:rsid w:val="002B24C3"/>
    <w:rsid w:val="002D7DF4"/>
    <w:rsid w:val="00316A2D"/>
    <w:rsid w:val="003241A6"/>
    <w:rsid w:val="00327BFC"/>
    <w:rsid w:val="00335037"/>
    <w:rsid w:val="0037421E"/>
    <w:rsid w:val="00375C99"/>
    <w:rsid w:val="00397198"/>
    <w:rsid w:val="003B17C5"/>
    <w:rsid w:val="003B4126"/>
    <w:rsid w:val="003C2406"/>
    <w:rsid w:val="003D3D70"/>
    <w:rsid w:val="003F7014"/>
    <w:rsid w:val="00410ED6"/>
    <w:rsid w:val="00433F67"/>
    <w:rsid w:val="004A1022"/>
    <w:rsid w:val="004C6175"/>
    <w:rsid w:val="005034D7"/>
    <w:rsid w:val="00506F6F"/>
    <w:rsid w:val="00516452"/>
    <w:rsid w:val="00520AA4"/>
    <w:rsid w:val="00525323"/>
    <w:rsid w:val="005470E5"/>
    <w:rsid w:val="00564891"/>
    <w:rsid w:val="005711F1"/>
    <w:rsid w:val="005974BC"/>
    <w:rsid w:val="005A0B0C"/>
    <w:rsid w:val="005A287A"/>
    <w:rsid w:val="005B5F0B"/>
    <w:rsid w:val="005D3591"/>
    <w:rsid w:val="005D788A"/>
    <w:rsid w:val="005E6C62"/>
    <w:rsid w:val="0061347A"/>
    <w:rsid w:val="00614DD8"/>
    <w:rsid w:val="00647965"/>
    <w:rsid w:val="00647975"/>
    <w:rsid w:val="00681E6D"/>
    <w:rsid w:val="00683549"/>
    <w:rsid w:val="00694EB6"/>
    <w:rsid w:val="006A1022"/>
    <w:rsid w:val="006D00F5"/>
    <w:rsid w:val="006E485C"/>
    <w:rsid w:val="006F018B"/>
    <w:rsid w:val="006F3939"/>
    <w:rsid w:val="00702618"/>
    <w:rsid w:val="007612B4"/>
    <w:rsid w:val="00761BF4"/>
    <w:rsid w:val="0077386C"/>
    <w:rsid w:val="00777182"/>
    <w:rsid w:val="007826F6"/>
    <w:rsid w:val="0078620A"/>
    <w:rsid w:val="00796E0D"/>
    <w:rsid w:val="007A54A2"/>
    <w:rsid w:val="007D04C8"/>
    <w:rsid w:val="007D053C"/>
    <w:rsid w:val="007D631B"/>
    <w:rsid w:val="007E6826"/>
    <w:rsid w:val="008151FE"/>
    <w:rsid w:val="008423BA"/>
    <w:rsid w:val="00855565"/>
    <w:rsid w:val="00864B9A"/>
    <w:rsid w:val="00870802"/>
    <w:rsid w:val="008854CF"/>
    <w:rsid w:val="008D7675"/>
    <w:rsid w:val="008F3A17"/>
    <w:rsid w:val="0090752E"/>
    <w:rsid w:val="00937165"/>
    <w:rsid w:val="009676C8"/>
    <w:rsid w:val="009840D5"/>
    <w:rsid w:val="009B1A0A"/>
    <w:rsid w:val="009B4E84"/>
    <w:rsid w:val="009D1517"/>
    <w:rsid w:val="009D7061"/>
    <w:rsid w:val="00A0029A"/>
    <w:rsid w:val="00A265C6"/>
    <w:rsid w:val="00A26630"/>
    <w:rsid w:val="00A35608"/>
    <w:rsid w:val="00A36885"/>
    <w:rsid w:val="00A73299"/>
    <w:rsid w:val="00A81420"/>
    <w:rsid w:val="00A81EF5"/>
    <w:rsid w:val="00A93743"/>
    <w:rsid w:val="00A97A85"/>
    <w:rsid w:val="00AC4E04"/>
    <w:rsid w:val="00AD4CB9"/>
    <w:rsid w:val="00AE3E28"/>
    <w:rsid w:val="00AF01F5"/>
    <w:rsid w:val="00B038AC"/>
    <w:rsid w:val="00B07C49"/>
    <w:rsid w:val="00B32CED"/>
    <w:rsid w:val="00B3302D"/>
    <w:rsid w:val="00B47398"/>
    <w:rsid w:val="00B7138A"/>
    <w:rsid w:val="00B85AD2"/>
    <w:rsid w:val="00BB3AE9"/>
    <w:rsid w:val="00BB5E25"/>
    <w:rsid w:val="00BB5EC7"/>
    <w:rsid w:val="00BC053B"/>
    <w:rsid w:val="00BD29E1"/>
    <w:rsid w:val="00BE23CA"/>
    <w:rsid w:val="00BF24A5"/>
    <w:rsid w:val="00C0067E"/>
    <w:rsid w:val="00C3749C"/>
    <w:rsid w:val="00C74454"/>
    <w:rsid w:val="00C84DC7"/>
    <w:rsid w:val="00CA029E"/>
    <w:rsid w:val="00CA741A"/>
    <w:rsid w:val="00CC605D"/>
    <w:rsid w:val="00CF47DC"/>
    <w:rsid w:val="00D02D48"/>
    <w:rsid w:val="00D07E0E"/>
    <w:rsid w:val="00D22A93"/>
    <w:rsid w:val="00D32FC1"/>
    <w:rsid w:val="00D359BE"/>
    <w:rsid w:val="00D57DAC"/>
    <w:rsid w:val="00D75561"/>
    <w:rsid w:val="00DC317B"/>
    <w:rsid w:val="00DC36CD"/>
    <w:rsid w:val="00DF29AA"/>
    <w:rsid w:val="00DF3D18"/>
    <w:rsid w:val="00DF5ACE"/>
    <w:rsid w:val="00E016F0"/>
    <w:rsid w:val="00E067F2"/>
    <w:rsid w:val="00E13F84"/>
    <w:rsid w:val="00E1661E"/>
    <w:rsid w:val="00E20563"/>
    <w:rsid w:val="00E218E2"/>
    <w:rsid w:val="00E22797"/>
    <w:rsid w:val="00E37274"/>
    <w:rsid w:val="00E44608"/>
    <w:rsid w:val="00E6186E"/>
    <w:rsid w:val="00E6398E"/>
    <w:rsid w:val="00E67901"/>
    <w:rsid w:val="00E73306"/>
    <w:rsid w:val="00E82646"/>
    <w:rsid w:val="00E9445B"/>
    <w:rsid w:val="00EB1F0D"/>
    <w:rsid w:val="00ED1C03"/>
    <w:rsid w:val="00ED3894"/>
    <w:rsid w:val="00ED67CD"/>
    <w:rsid w:val="00EF4C13"/>
    <w:rsid w:val="00F11333"/>
    <w:rsid w:val="00F14AB0"/>
    <w:rsid w:val="00F2099E"/>
    <w:rsid w:val="00F22CB0"/>
    <w:rsid w:val="00F25EE3"/>
    <w:rsid w:val="00F347A3"/>
    <w:rsid w:val="00F4209C"/>
    <w:rsid w:val="00F43F62"/>
    <w:rsid w:val="00F454CF"/>
    <w:rsid w:val="00F55802"/>
    <w:rsid w:val="00F74333"/>
    <w:rsid w:val="00FA07E3"/>
    <w:rsid w:val="00FC60D0"/>
    <w:rsid w:val="00FD7ED8"/>
    <w:rsid w:val="00FE3028"/>
    <w:rsid w:val="00FE5028"/>
    <w:rsid w:val="00FF05A5"/>
    <w:rsid w:val="00FF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9260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5470E5"/>
    <w:pPr>
      <w:spacing w:before="240" w:after="240"/>
    </w:pPr>
    <w:rPr>
      <w:rFonts w:ascii="Calibri" w:hAnsi="Calibri"/>
      <w:sz w:val="22"/>
      <w:lang w:val="en-GB"/>
    </w:rPr>
  </w:style>
  <w:style w:type="paragraph" w:styleId="Otsikko1">
    <w:name w:val="heading 1"/>
    <w:basedOn w:val="Normaali"/>
    <w:next w:val="Normaali"/>
    <w:autoRedefine/>
    <w:qFormat/>
    <w:rsid w:val="00F74333"/>
    <w:pPr>
      <w:keepNext/>
      <w:keepLines/>
      <w:numPr>
        <w:numId w:val="16"/>
      </w:numPr>
      <w:spacing w:after="60"/>
      <w:ind w:left="431" w:hanging="431"/>
      <w:outlineLvl w:val="0"/>
    </w:pPr>
    <w:rPr>
      <w:b/>
      <w:bCs/>
      <w:kern w:val="32"/>
      <w:sz w:val="24"/>
      <w:szCs w:val="32"/>
    </w:rPr>
  </w:style>
  <w:style w:type="paragraph" w:styleId="Otsikko2">
    <w:name w:val="heading 2"/>
    <w:basedOn w:val="Normaali"/>
    <w:next w:val="Normaali"/>
    <w:link w:val="Otsikko2Char"/>
    <w:qFormat/>
    <w:rsid w:val="00681E6D"/>
    <w:pPr>
      <w:keepNext/>
      <w:keepLines/>
      <w:numPr>
        <w:ilvl w:val="1"/>
        <w:numId w:val="16"/>
      </w:numPr>
      <w:spacing w:before="40"/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6"/>
      </w:numPr>
      <w:spacing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5470E5"/>
    <w:pPr>
      <w:tabs>
        <w:tab w:val="right" w:pos="9639"/>
      </w:tabs>
    </w:pPr>
    <w:rPr>
      <w:rFonts w:ascii="Calibri" w:hAnsi="Calibri"/>
      <w:b/>
      <w:sz w:val="20"/>
    </w:rPr>
  </w:style>
  <w:style w:type="paragraph" w:styleId="Alatunniste">
    <w:name w:val="footer"/>
    <w:basedOn w:val="Normaali"/>
    <w:rsid w:val="00A93743"/>
    <w:pPr>
      <w:tabs>
        <w:tab w:val="center" w:pos="4819"/>
        <w:tab w:val="right" w:pos="9638"/>
      </w:tabs>
      <w:spacing w:before="0" w:after="0"/>
    </w:pPr>
    <w:rPr>
      <w:rFonts w:cs="Arial"/>
      <w:sz w:val="18"/>
    </w:rPr>
  </w:style>
  <w:style w:type="character" w:styleId="Sivunumero">
    <w:name w:val="page number"/>
    <w:basedOn w:val="Kappaleenoletusfontti"/>
    <w:rsid w:val="005470E5"/>
    <w:rPr>
      <w:rFonts w:ascii="Calibri" w:hAnsi="Calibri"/>
      <w:sz w:val="20"/>
    </w:rPr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unhideWhenUsed/>
    <w:rsid w:val="00AE3E28"/>
    <w:rPr>
      <w:rFonts w:ascii="Calibri" w:hAnsi="Calibri"/>
    </w:rPr>
  </w:style>
  <w:style w:type="paragraph" w:customStyle="1" w:styleId="TwebAsiateksti1">
    <w:name w:val="TwebAsiateksti1"/>
    <w:basedOn w:val="TwebTeksti"/>
    <w:unhideWhenUsed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unhideWhenUsed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unhideWhenUsed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semiHidden/>
    <w:unhideWhenUsed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semiHidden/>
    <w:unhideWhenUsed/>
    <w:qFormat/>
    <w:rsid w:val="00AE3E28"/>
    <w:rPr>
      <w:sz w:val="16"/>
    </w:rPr>
  </w:style>
  <w:style w:type="paragraph" w:customStyle="1" w:styleId="SisennysC2">
    <w:name w:val="Sisennys C2"/>
    <w:basedOn w:val="Normaali"/>
    <w:unhideWhenUsed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after="120" w:line="240" w:lineRule="exact"/>
      <w:ind w:left="2591"/>
    </w:p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681E6D"/>
    <w:rPr>
      <w:rFonts w:asciiTheme="minorHAnsi" w:eastAsiaTheme="majorEastAsia" w:hAnsiTheme="minorHAnsi" w:cstheme="majorBidi"/>
      <w:b/>
      <w:sz w:val="24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5470E5"/>
    <w:pPr>
      <w:spacing w:before="360" w:after="480"/>
      <w:contextualSpacing/>
    </w:pPr>
    <w:rPr>
      <w:rFonts w:eastAsiaTheme="majorEastAsia" w:cstheme="majorHAnsi"/>
      <w:b/>
      <w:spacing w:val="-10"/>
      <w:kern w:val="28"/>
      <w:sz w:val="24"/>
      <w:szCs w:val="56"/>
    </w:rPr>
  </w:style>
  <w:style w:type="character" w:customStyle="1" w:styleId="OtsikkoChar">
    <w:name w:val="Otsikko Char"/>
    <w:basedOn w:val="Kappaleenoletusfontti"/>
    <w:link w:val="Otsikko"/>
    <w:rsid w:val="005470E5"/>
    <w:rPr>
      <w:rFonts w:ascii="Calibri" w:eastAsiaTheme="majorEastAsia" w:hAnsi="Calibri" w:cstheme="majorHAnsi"/>
      <w:b/>
      <w:spacing w:val="-10"/>
      <w:kern w:val="28"/>
      <w:szCs w:val="56"/>
      <w:lang w:val="en-GB"/>
    </w:rPr>
  </w:style>
  <w:style w:type="paragraph" w:customStyle="1" w:styleId="allekirjoituskohta">
    <w:name w:val="allekirjoituskohta"/>
    <w:basedOn w:val="Normaali"/>
    <w:qFormat/>
    <w:rsid w:val="00D75561"/>
    <w:pPr>
      <w:tabs>
        <w:tab w:val="left" w:pos="6521"/>
      </w:tabs>
      <w:spacing w:before="360"/>
      <w:contextualSpacing/>
    </w:pPr>
  </w:style>
  <w:style w:type="paragraph" w:customStyle="1" w:styleId="liite">
    <w:name w:val="liite"/>
    <w:basedOn w:val="Normaali"/>
    <w:next w:val="Normaali"/>
    <w:qFormat/>
    <w:rsid w:val="00E13F84"/>
    <w:pPr>
      <w:spacing w:before="600"/>
      <w:ind w:hanging="2608"/>
    </w:pPr>
  </w:style>
  <w:style w:type="character" w:styleId="Voimakaskorostus">
    <w:name w:val="Intense Emphasis"/>
    <w:basedOn w:val="Kappaleenoletusfontti"/>
    <w:uiPriority w:val="21"/>
    <w:qFormat/>
    <w:rsid w:val="00E13F84"/>
    <w:rPr>
      <w:rFonts w:ascii="Arial" w:hAnsi="Arial"/>
      <w:i/>
      <w:iCs/>
      <w:color w:val="auto"/>
      <w:sz w:val="24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13F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13F84"/>
    <w:rPr>
      <w:rFonts w:ascii="Arial" w:hAnsi="Arial"/>
      <w:i/>
      <w:iCs/>
      <w:color w:val="000000" w:themeColor="text1"/>
      <w:sz w:val="24"/>
    </w:rPr>
  </w:style>
  <w:style w:type="character" w:styleId="Hienovarainenviittaus">
    <w:name w:val="Subtle Reference"/>
    <w:basedOn w:val="Kappaleenoletusfontti"/>
    <w:uiPriority w:val="31"/>
    <w:qFormat/>
    <w:rsid w:val="00E13F84"/>
    <w:rPr>
      <w:rFonts w:ascii="Arial" w:hAnsi="Arial"/>
      <w:smallCaps/>
      <w:color w:val="000000" w:themeColor="text1"/>
    </w:rPr>
  </w:style>
  <w:style w:type="paragraph" w:styleId="Luettelokappale">
    <w:name w:val="List Paragraph"/>
    <w:basedOn w:val="Normaali"/>
    <w:uiPriority w:val="34"/>
    <w:qFormat/>
    <w:rsid w:val="00E13F84"/>
    <w:pPr>
      <w:ind w:left="720"/>
      <w:contextualSpacing/>
    </w:pPr>
  </w:style>
  <w:style w:type="paragraph" w:customStyle="1" w:styleId="Taulukkootsikko">
    <w:name w:val="Taulukko otsikko"/>
    <w:basedOn w:val="Normaali"/>
    <w:qFormat/>
    <w:rsid w:val="004A1022"/>
    <w:pPr>
      <w:spacing w:before="60" w:after="60"/>
    </w:pPr>
    <w:rPr>
      <w:b/>
      <w:bCs/>
      <w:sz w:val="24"/>
    </w:rPr>
  </w:style>
  <w:style w:type="paragraph" w:customStyle="1" w:styleId="Taulukko">
    <w:name w:val="Taulukko"/>
    <w:basedOn w:val="Taulukkootsikko"/>
    <w:qFormat/>
    <w:rsid w:val="00E9445B"/>
    <w:rPr>
      <w:b w:val="0"/>
    </w:rPr>
  </w:style>
  <w:style w:type="paragraph" w:customStyle="1" w:styleId="Ohje">
    <w:name w:val="Ohje"/>
    <w:basedOn w:val="Normaali"/>
    <w:qFormat/>
    <w:rsid w:val="00F74333"/>
    <w:pPr>
      <w:spacing w:before="120"/>
    </w:pPr>
    <w:rPr>
      <w:lang w:val="fi-FI"/>
    </w:rPr>
  </w:style>
  <w:style w:type="paragraph" w:customStyle="1" w:styleId="Osoite">
    <w:name w:val="Osoite"/>
    <w:basedOn w:val="Normaali"/>
    <w:qFormat/>
    <w:rsid w:val="00F25EE3"/>
    <w:pPr>
      <w:spacing w:before="120" w:after="120"/>
    </w:pPr>
    <w:rPr>
      <w:b/>
      <w:color w:val="000000" w:themeColor="text1"/>
      <w:lang w:val="fi-FI"/>
    </w:rPr>
  </w:style>
  <w:style w:type="paragraph" w:customStyle="1" w:styleId="Taulukkonormaali">
    <w:name w:val="Taulukko_normaali"/>
    <w:basedOn w:val="Taulukko"/>
    <w:qFormat/>
    <w:rsid w:val="004A1022"/>
    <w:pPr>
      <w:ind w:left="57" w:right="57"/>
    </w:pPr>
    <w:rPr>
      <w:sz w:val="22"/>
      <w:lang w:val="fi-FI"/>
    </w:rPr>
  </w:style>
  <w:style w:type="paragraph" w:customStyle="1" w:styleId="Valintaruutu">
    <w:name w:val="Valintaruutu"/>
    <w:basedOn w:val="Normaali"/>
    <w:qFormat/>
    <w:rsid w:val="004A1022"/>
    <w:pPr>
      <w:spacing w:before="120" w:after="120"/>
    </w:pPr>
    <w:rPr>
      <w:rFonts w:eastAsia="MS Gothic"/>
      <w:color w:val="000000" w:themeColor="text1"/>
      <w:sz w:val="24"/>
    </w:rPr>
  </w:style>
  <w:style w:type="character" w:styleId="Paikkamerkkiteksti">
    <w:name w:val="Placeholder Text"/>
    <w:basedOn w:val="Kappaleenoletusfontti"/>
    <w:uiPriority w:val="99"/>
    <w:semiHidden/>
    <w:rsid w:val="00F209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amk.fi/fi/opiskelijalle/tutkinto-opiskelija/saannot-ja-periaattee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A5E4946310146288FB95EEC38C70DE1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E31A3C0F-3359-49A0-936B-4A347850A754}"/>
      </w:docPartPr>
      <w:docPartBody>
        <w:p w:rsidR="003E75CC" w:rsidRDefault="00000000">
          <w:pPr>
            <w:pStyle w:val="2A5E4946310146288FB95EEC38C70DE1"/>
          </w:pPr>
          <w:r w:rsidRPr="00F2099E">
            <w:t>Kirjoita perustelu napsauttamalla tai napauttamalla tätä.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530"/>
    <w:rsid w:val="002A52BB"/>
    <w:rsid w:val="00390530"/>
    <w:rsid w:val="003E75CC"/>
    <w:rsid w:val="008151FE"/>
    <w:rsid w:val="00F4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i-FI" w:eastAsia="fi-F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2A5E4946310146288FB95EEC38C70DE1">
    <w:name w:val="2A5E4946310146288FB95EEC38C70D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EC639F765FA44A7F92E3121106A1B" ma:contentTypeVersion="27" ma:contentTypeDescription="Create a new document." ma:contentTypeScope="" ma:versionID="d833eff8030d37f71eab570ec02c7c8c">
  <xsd:schema xmlns:xsd="http://www.w3.org/2001/XMLSchema" xmlns:xs="http://www.w3.org/2001/XMLSchema" xmlns:p="http://schemas.microsoft.com/office/2006/metadata/properties" xmlns:ns3="d7158895-1b48-41c4-a65c-36a9a132725c" xmlns:ns4="e1596cb2-3052-491e-8990-422568bff2e9" targetNamespace="http://schemas.microsoft.com/office/2006/metadata/properties" ma:root="true" ma:fieldsID="fe12ecf91d803fbbff371405a6380015" ns3:_="" ns4:_="">
    <xsd:import namespace="d7158895-1b48-41c4-a65c-36a9a132725c"/>
    <xsd:import namespace="e1596cb2-3052-491e-8990-422568bff2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58895-1b48-41c4-a65c-36a9a13272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6cb2-3052-491e-8990-422568bff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e1596cb2-3052-491e-8990-422568bff2e9" xsi:nil="true"/>
    <FolderType xmlns="e1596cb2-3052-491e-8990-422568bff2e9" xsi:nil="true"/>
    <Owner xmlns="e1596cb2-3052-491e-8990-422568bff2e9">
      <UserInfo>
        <DisplayName/>
        <AccountId xsi:nil="true"/>
        <AccountType/>
      </UserInfo>
    </Owner>
    <AppVersion xmlns="e1596cb2-3052-491e-8990-422568bff2e9" xsi:nil="true"/>
    <NotebookType xmlns="e1596cb2-3052-491e-8990-422568bff2e9" xsi:nil="true"/>
    <Invited_Students xmlns="e1596cb2-3052-491e-8990-422568bff2e9" xsi:nil="true"/>
    <Self_Registration_Enabled xmlns="e1596cb2-3052-491e-8990-422568bff2e9" xsi:nil="true"/>
    <CultureName xmlns="e1596cb2-3052-491e-8990-422568bff2e9" xsi:nil="true"/>
    <Students xmlns="e1596cb2-3052-491e-8990-422568bff2e9">
      <UserInfo>
        <DisplayName/>
        <AccountId xsi:nil="true"/>
        <AccountType/>
      </UserInfo>
    </Students>
    <Is_Collaboration_Space_Locked xmlns="e1596cb2-3052-491e-8990-422568bff2e9" xsi:nil="true"/>
    <Templates xmlns="e1596cb2-3052-491e-8990-422568bff2e9" xsi:nil="true"/>
    <Teachers xmlns="e1596cb2-3052-491e-8990-422568bff2e9">
      <UserInfo>
        <DisplayName/>
        <AccountId xsi:nil="true"/>
        <AccountType/>
      </UserInfo>
    </Teachers>
    <Student_Groups xmlns="e1596cb2-3052-491e-8990-422568bff2e9">
      <UserInfo>
        <DisplayName/>
        <AccountId xsi:nil="true"/>
        <AccountType/>
      </UserInfo>
    </Student_Groups>
    <Invited_Teachers xmlns="e1596cb2-3052-491e-8990-422568bff2e9" xsi:nil="true"/>
    <Has_Teacher_Only_SectionGroup xmlns="e1596cb2-3052-491e-8990-422568bff2e9" xsi:nil="true"/>
  </documentManagement>
</p:properties>
</file>

<file path=customXml/itemProps1.xml><?xml version="1.0" encoding="utf-8"?>
<ds:datastoreItem xmlns:ds="http://schemas.openxmlformats.org/officeDocument/2006/customXml" ds:itemID="{9C4D4F3B-1D7E-406C-B9EF-6A5AAD9C9B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5ED905-912C-4DD6-B8AC-54F727091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58895-1b48-41c4-a65c-36a9a132725c"/>
    <ds:schemaRef ds:uri="e1596cb2-3052-491e-8990-422568bff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DA6274-3405-491E-836D-262F226CDA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64FF32-D84A-4823-9947-848540351528}">
  <ds:schemaRefs>
    <ds:schemaRef ds:uri="http://schemas.microsoft.com/office/2006/metadata/properties"/>
    <ds:schemaRef ds:uri="http://schemas.microsoft.com/office/infopath/2007/PartnerControls"/>
    <ds:schemaRef ds:uri="e1596cb2-3052-491e-8990-422568bff2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Arvioinnin oikaisupyyntö opettajalle tai opinnäytetyöryhmälle 2025</Template>
  <TotalTime>1</TotalTime>
  <Pages>2</Pages>
  <Words>252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Arvioinnin oikaisupyyntö opettajalle tai opinnäytetyöryhmälle</vt:lpstr>
    </vt:vector>
  </TitlesOfParts>
  <Company>JAMK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Arvioinnin oikaisupyyntö opettajalle tai opinnäytetyöryhmälle</dc:title>
  <dc:subject/>
  <dc:creator>Luukkonen Anne</dc:creator>
  <cp:keywords>arvioinnin oikaisu;arvoiointi</cp:keywords>
  <cp:lastModifiedBy>Luukkonen Anne</cp:lastModifiedBy>
  <cp:revision>2</cp:revision>
  <dcterms:created xsi:type="dcterms:W3CDTF">2025-08-04T10:14:00Z</dcterms:created>
  <dcterms:modified xsi:type="dcterms:W3CDTF">2025-08-04T10:14:00Z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0x010100655EC639F765FA44A7F92E3121106A1B</vt:lpwstr>
  </property>
</Properties>
</file>