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1A91D" w14:textId="77777777" w:rsidR="00375C99" w:rsidRPr="006A6EF9" w:rsidRDefault="000D2501" w:rsidP="00761BF4">
      <w:pPr>
        <w:pStyle w:val="Otsikko"/>
      </w:pPr>
      <w:r>
        <w:t>A</w:t>
      </w:r>
      <w:r w:rsidR="00781E02" w:rsidRPr="006A6EF9">
        <w:t>siakirjaan kohdistuva tietopyyntö</w:t>
      </w:r>
    </w:p>
    <w:p w14:paraId="0261676D" w14:textId="77777777" w:rsidR="000D2501" w:rsidRPr="006A6EF9" w:rsidRDefault="000D2501" w:rsidP="000D2501">
      <w:r w:rsidRPr="006A6EF9">
        <w:t xml:space="preserve">Tietopyyntö on hyvä yksilöidä mahdollisimman tarkasti, jotta asiakirjan löytäminen helpottuu: </w:t>
      </w:r>
    </w:p>
    <w:p w14:paraId="6DC96250" w14:textId="77777777" w:rsidR="000D2501" w:rsidRPr="006A6EF9" w:rsidRDefault="000D2501" w:rsidP="000D2501">
      <w:pPr>
        <w:pStyle w:val="Luettelokappale"/>
        <w:numPr>
          <w:ilvl w:val="0"/>
          <w:numId w:val="18"/>
        </w:numPr>
      </w:pPr>
      <w:r w:rsidRPr="006A6EF9">
        <w:t>Mitä asiakirjaa tai asiakirjoja pyyntö koskee?</w:t>
      </w:r>
    </w:p>
    <w:p w14:paraId="61CD8D3A" w14:textId="77777777" w:rsidR="000D2501" w:rsidRPr="006A6EF9" w:rsidRDefault="000D2501" w:rsidP="000D2501">
      <w:pPr>
        <w:pStyle w:val="Luettelokappale"/>
        <w:numPr>
          <w:ilvl w:val="0"/>
          <w:numId w:val="18"/>
        </w:numPr>
      </w:pPr>
      <w:r w:rsidRPr="006A6EF9">
        <w:t>Asiakirjan päivämäärä, jos se on tiedossa.</w:t>
      </w:r>
    </w:p>
    <w:p w14:paraId="25AFC5B6" w14:textId="77777777" w:rsidR="000D2501" w:rsidRPr="006A6EF9" w:rsidRDefault="000D2501" w:rsidP="000D2501">
      <w:pPr>
        <w:pStyle w:val="Luettelokappale"/>
        <w:numPr>
          <w:ilvl w:val="0"/>
          <w:numId w:val="18"/>
        </w:numPr>
      </w:pPr>
      <w:r w:rsidRPr="006A6EF9">
        <w:t>Otsikko, jos se on tiedossa.</w:t>
      </w:r>
    </w:p>
    <w:p w14:paraId="63409036" w14:textId="77777777" w:rsidR="000D2501" w:rsidRDefault="000D2501" w:rsidP="00781E02"/>
    <w:p w14:paraId="3EE95131" w14:textId="77777777" w:rsidR="00781E02" w:rsidRPr="006A6EF9" w:rsidRDefault="00781E02" w:rsidP="00781E02">
      <w:r w:rsidRPr="006A6EF9">
        <w:t>Pyydettäessä tietoa salassa pidettävästä asiakirjasta tai asiakirjoista, joista tieto voidaan luovuttaa vain tietyin edellytyksin.</w:t>
      </w:r>
      <w:r w:rsidR="000D2501">
        <w:t xml:space="preserve"> </w:t>
      </w:r>
      <w:r w:rsidRPr="006A6EF9">
        <w:t>Asiakirjan pyytäjän tulee ilmoittaa tietojen käyttötarkoitus ja pystyä todentamaan henkilöllisyytensä. JAMK voi pyytää asiakirjan pyytäjältä myös muita lisätietoja, jos niitä tarvitaan tietojen luovuttamisen edellytysten selvittämiseksi.</w:t>
      </w:r>
      <w:r w:rsidR="002E4376" w:rsidRPr="006A6EF9">
        <w:t xml:space="preserve"> </w:t>
      </w:r>
      <w:r w:rsidRPr="006A6EF9">
        <w:t>Salassa pidettäviä asiakirjoja koskeva tietopyyntö pyydetään tekemään kirjallisesti JAMKin tietopyyntölomakkeella, jonka tulee sisältää tietojen pyytäjän omakätinen allekirjoitus.</w:t>
      </w:r>
    </w:p>
    <w:p w14:paraId="17DC9C05" w14:textId="77777777" w:rsidR="00781E02" w:rsidRPr="006A6EF9" w:rsidRDefault="000D2501" w:rsidP="00781E02">
      <w:r>
        <w:t>T</w:t>
      </w:r>
      <w:r w:rsidR="00781E02" w:rsidRPr="006A6EF9">
        <w:t>ietopyyntölomakkeen voit lähettää joko postitse osoitteeseen:</w:t>
      </w:r>
    </w:p>
    <w:p w14:paraId="055A2FC8" w14:textId="77777777" w:rsidR="00781E02" w:rsidRPr="006A6EF9" w:rsidRDefault="00781E02" w:rsidP="00781E02">
      <w:pPr>
        <w:rPr>
          <w:i/>
          <w:iCs/>
        </w:rPr>
      </w:pPr>
      <w:r w:rsidRPr="006A6EF9">
        <w:rPr>
          <w:i/>
          <w:iCs/>
        </w:rPr>
        <w:t>Jyväskylän ammattikorkeakoulu/ Kirjaamo</w:t>
      </w:r>
    </w:p>
    <w:p w14:paraId="6FE7B577" w14:textId="77777777" w:rsidR="00781E02" w:rsidRPr="006A6EF9" w:rsidRDefault="00781E02" w:rsidP="00781E02">
      <w:pPr>
        <w:rPr>
          <w:i/>
          <w:iCs/>
        </w:rPr>
      </w:pPr>
      <w:r w:rsidRPr="006A6EF9">
        <w:rPr>
          <w:i/>
          <w:iCs/>
        </w:rPr>
        <w:t>PL 207</w:t>
      </w:r>
    </w:p>
    <w:p w14:paraId="27297DB5" w14:textId="77777777" w:rsidR="000D2501" w:rsidRDefault="00781E02" w:rsidP="00781E02">
      <w:pPr>
        <w:rPr>
          <w:i/>
          <w:iCs/>
        </w:rPr>
      </w:pPr>
      <w:r w:rsidRPr="006A6EF9">
        <w:rPr>
          <w:i/>
          <w:iCs/>
        </w:rPr>
        <w:t>40101 Jyväskylä</w:t>
      </w:r>
    </w:p>
    <w:p w14:paraId="7DC85CBF" w14:textId="77777777" w:rsidR="00781E02" w:rsidRPr="000D2501" w:rsidRDefault="000D2501" w:rsidP="00781E02">
      <w:pPr>
        <w:rPr>
          <w:i/>
          <w:iCs/>
        </w:rPr>
      </w:pPr>
      <w:r>
        <w:t>Tai sähköpostitse</w:t>
      </w:r>
      <w:r w:rsidR="007216CB" w:rsidRPr="006A6EF9">
        <w:t xml:space="preserve"> </w:t>
      </w:r>
      <w:r w:rsidR="00781E02" w:rsidRPr="006A6EF9">
        <w:t xml:space="preserve">skannattuna suojattua sähköpostia käyttäen. Suojattu sähköpostiviesti lähetetään </w:t>
      </w:r>
      <w:hyperlink r:id="rId11" w:history="1">
        <w:r w:rsidR="00781E02" w:rsidRPr="006A6EF9">
          <w:rPr>
            <w:color w:val="0000FF"/>
            <w:u w:val="single"/>
          </w:rPr>
          <w:t>https://securemail.jamk.fi/</w:t>
        </w:r>
      </w:hyperlink>
      <w:r w:rsidR="00781E02" w:rsidRPr="006A6EF9">
        <w:t xml:space="preserve"> verkkosivun kautta kirjaamo@jamk.fi sähköpostiosoitteeseen.</w:t>
      </w:r>
    </w:p>
    <w:p w14:paraId="0A9AFCFB" w14:textId="77777777" w:rsidR="00F971BF" w:rsidRPr="006A6EF9" w:rsidRDefault="00F971BF" w:rsidP="00F971BF">
      <w:pPr>
        <w:pStyle w:val="Otsikko1"/>
      </w:pPr>
      <w:r w:rsidRPr="006A6EF9">
        <w:t>Pyynnön tekijän tiedot</w:t>
      </w:r>
    </w:p>
    <w:tbl>
      <w:tblPr>
        <w:tblStyle w:val="TaulukkoRuudukko"/>
        <w:tblW w:w="0" w:type="auto"/>
        <w:tblLook w:val="04A0" w:firstRow="1" w:lastRow="0" w:firstColumn="1" w:lastColumn="0" w:noHBand="0" w:noVBand="1"/>
      </w:tblPr>
      <w:tblGrid>
        <w:gridCol w:w="3256"/>
        <w:gridCol w:w="6939"/>
      </w:tblGrid>
      <w:tr w:rsidR="00F971BF" w:rsidRPr="006A6EF9" w14:paraId="4A965629" w14:textId="77777777" w:rsidTr="00F971BF">
        <w:tc>
          <w:tcPr>
            <w:tcW w:w="3256" w:type="dxa"/>
          </w:tcPr>
          <w:p w14:paraId="76E7EABE" w14:textId="77777777" w:rsidR="00F971BF" w:rsidRPr="006A6EF9" w:rsidRDefault="00F971BF" w:rsidP="00781E02">
            <w:r w:rsidRPr="006A6EF9">
              <w:t>Nimi</w:t>
            </w:r>
          </w:p>
        </w:tc>
        <w:tc>
          <w:tcPr>
            <w:tcW w:w="6939" w:type="dxa"/>
          </w:tcPr>
          <w:p w14:paraId="3A2578C1" w14:textId="77777777" w:rsidR="00F971BF" w:rsidRPr="006A6EF9" w:rsidRDefault="002E4376" w:rsidP="00781E02">
            <w:r w:rsidRPr="006A6EF9">
              <w:fldChar w:fldCharType="begin">
                <w:ffData>
                  <w:name w:val="Text1"/>
                  <w:enabled/>
                  <w:calcOnExit w:val="0"/>
                  <w:textInput>
                    <w:default w:val="Pyynnön tekijän nimi"/>
                  </w:textInput>
                </w:ffData>
              </w:fldChar>
            </w:r>
            <w:bookmarkStart w:id="0" w:name="Text1"/>
            <w:r w:rsidRPr="006A6EF9">
              <w:instrText xml:space="preserve"> FORMTEXT </w:instrText>
            </w:r>
            <w:r w:rsidRPr="006A6EF9">
              <w:fldChar w:fldCharType="separate"/>
            </w:r>
            <w:r w:rsidRPr="006A6EF9">
              <w:rPr>
                <w:noProof/>
              </w:rPr>
              <w:t>Pyynnön tekijän nimi</w:t>
            </w:r>
            <w:r w:rsidRPr="006A6EF9">
              <w:fldChar w:fldCharType="end"/>
            </w:r>
            <w:bookmarkEnd w:id="0"/>
          </w:p>
        </w:tc>
      </w:tr>
      <w:tr w:rsidR="00F971BF" w:rsidRPr="006A6EF9" w14:paraId="4D9F1C47" w14:textId="77777777" w:rsidTr="00F971BF">
        <w:tc>
          <w:tcPr>
            <w:tcW w:w="3256" w:type="dxa"/>
          </w:tcPr>
          <w:p w14:paraId="047438C4" w14:textId="77777777" w:rsidR="00F971BF" w:rsidRPr="006A6EF9" w:rsidRDefault="00F971BF" w:rsidP="00781E02">
            <w:r w:rsidRPr="006A6EF9">
              <w:t>Sähköpostiosoite</w:t>
            </w:r>
          </w:p>
        </w:tc>
        <w:tc>
          <w:tcPr>
            <w:tcW w:w="6939" w:type="dxa"/>
          </w:tcPr>
          <w:p w14:paraId="79B270D2" w14:textId="77777777" w:rsidR="00F971BF" w:rsidRPr="006A6EF9" w:rsidRDefault="002E4376" w:rsidP="00781E02">
            <w:r w:rsidRPr="006A6EF9">
              <w:fldChar w:fldCharType="begin">
                <w:ffData>
                  <w:name w:val="Text2"/>
                  <w:enabled/>
                  <w:calcOnExit w:val="0"/>
                  <w:textInput>
                    <w:default w:val="Sähköpostiosoite"/>
                  </w:textInput>
                </w:ffData>
              </w:fldChar>
            </w:r>
            <w:bookmarkStart w:id="1" w:name="Text2"/>
            <w:r w:rsidRPr="006A6EF9">
              <w:instrText xml:space="preserve"> FORMTEXT </w:instrText>
            </w:r>
            <w:r w:rsidRPr="006A6EF9">
              <w:fldChar w:fldCharType="separate"/>
            </w:r>
            <w:r w:rsidRPr="006A6EF9">
              <w:rPr>
                <w:noProof/>
              </w:rPr>
              <w:t>Sähköpostiosoite</w:t>
            </w:r>
            <w:r w:rsidRPr="006A6EF9">
              <w:fldChar w:fldCharType="end"/>
            </w:r>
            <w:bookmarkEnd w:id="1"/>
          </w:p>
        </w:tc>
      </w:tr>
      <w:tr w:rsidR="00F971BF" w:rsidRPr="006A6EF9" w14:paraId="602E6529" w14:textId="77777777" w:rsidTr="00F971BF">
        <w:tc>
          <w:tcPr>
            <w:tcW w:w="3256" w:type="dxa"/>
          </w:tcPr>
          <w:p w14:paraId="6C0CB086" w14:textId="77777777" w:rsidR="00F971BF" w:rsidRPr="006A6EF9" w:rsidRDefault="00F971BF" w:rsidP="00781E02">
            <w:r w:rsidRPr="006A6EF9">
              <w:t>Osoite</w:t>
            </w:r>
          </w:p>
        </w:tc>
        <w:tc>
          <w:tcPr>
            <w:tcW w:w="6939" w:type="dxa"/>
          </w:tcPr>
          <w:p w14:paraId="3DDCF1A0" w14:textId="77777777" w:rsidR="00F971BF" w:rsidRPr="006A6EF9" w:rsidRDefault="002E4376" w:rsidP="00781E02">
            <w:r w:rsidRPr="006A6EF9">
              <w:fldChar w:fldCharType="begin">
                <w:ffData>
                  <w:name w:val="Text3"/>
                  <w:enabled/>
                  <w:calcOnExit w:val="0"/>
                  <w:textInput>
                    <w:default w:val="Pyytäjän kotiosoite"/>
                  </w:textInput>
                </w:ffData>
              </w:fldChar>
            </w:r>
            <w:bookmarkStart w:id="2" w:name="Text3"/>
            <w:r w:rsidRPr="006A6EF9">
              <w:instrText xml:space="preserve"> FORMTEXT </w:instrText>
            </w:r>
            <w:r w:rsidRPr="006A6EF9">
              <w:fldChar w:fldCharType="separate"/>
            </w:r>
            <w:r w:rsidRPr="006A6EF9">
              <w:rPr>
                <w:noProof/>
              </w:rPr>
              <w:t>Pyytäjän kotiosoite</w:t>
            </w:r>
            <w:r w:rsidRPr="006A6EF9">
              <w:fldChar w:fldCharType="end"/>
            </w:r>
            <w:bookmarkEnd w:id="2"/>
          </w:p>
        </w:tc>
      </w:tr>
      <w:tr w:rsidR="00F971BF" w:rsidRPr="006A6EF9" w14:paraId="2B1CA3DB" w14:textId="77777777" w:rsidTr="00F971BF">
        <w:tc>
          <w:tcPr>
            <w:tcW w:w="3256" w:type="dxa"/>
          </w:tcPr>
          <w:p w14:paraId="6EEBAE28" w14:textId="77777777" w:rsidR="00F971BF" w:rsidRPr="006A6EF9" w:rsidRDefault="00F971BF" w:rsidP="00781E02">
            <w:r w:rsidRPr="006A6EF9">
              <w:t>Puhelinnumero</w:t>
            </w:r>
          </w:p>
        </w:tc>
        <w:tc>
          <w:tcPr>
            <w:tcW w:w="6939" w:type="dxa"/>
          </w:tcPr>
          <w:p w14:paraId="628533AF" w14:textId="77777777" w:rsidR="00F971BF" w:rsidRPr="006A6EF9" w:rsidRDefault="002E4376" w:rsidP="00781E02">
            <w:r w:rsidRPr="006A6EF9">
              <w:fldChar w:fldCharType="begin">
                <w:ffData>
                  <w:name w:val="Text4"/>
                  <w:enabled/>
                  <w:calcOnExit w:val="0"/>
                  <w:textInput>
                    <w:default w:val="Pyytäjän puhelinnumero"/>
                  </w:textInput>
                </w:ffData>
              </w:fldChar>
            </w:r>
            <w:bookmarkStart w:id="3" w:name="Text4"/>
            <w:r w:rsidRPr="006A6EF9">
              <w:instrText xml:space="preserve"> FORMTEXT </w:instrText>
            </w:r>
            <w:r w:rsidRPr="006A6EF9">
              <w:fldChar w:fldCharType="separate"/>
            </w:r>
            <w:r w:rsidRPr="006A6EF9">
              <w:rPr>
                <w:noProof/>
              </w:rPr>
              <w:t>Pyytäjän puhelinnumero</w:t>
            </w:r>
            <w:r w:rsidRPr="006A6EF9">
              <w:fldChar w:fldCharType="end"/>
            </w:r>
            <w:bookmarkEnd w:id="3"/>
          </w:p>
        </w:tc>
      </w:tr>
    </w:tbl>
    <w:p w14:paraId="04C6D5E3" w14:textId="77777777" w:rsidR="00834711" w:rsidRPr="006A6EF9" w:rsidRDefault="00834711" w:rsidP="00834711"/>
    <w:p w14:paraId="5B082A53" w14:textId="77777777" w:rsidR="00834711" w:rsidRPr="006A6EF9" w:rsidRDefault="00834711" w:rsidP="002E4376">
      <w:pPr>
        <w:pStyle w:val="Otsikko1"/>
      </w:pPr>
      <w:r w:rsidRPr="006A6EF9">
        <w:t>Asiakirjojen lähettäminen</w:t>
      </w:r>
    </w:p>
    <w:p w14:paraId="634C8938" w14:textId="77777777" w:rsidR="002E4376" w:rsidRPr="006A6EF9" w:rsidRDefault="00F971BF" w:rsidP="00F971BF">
      <w:r w:rsidRPr="006A6EF9">
        <w:t xml:space="preserve">Pyydetyt asiakirjat pyydetään toimittamaan: </w:t>
      </w:r>
      <w:sdt>
        <w:sdtPr>
          <w:id w:val="1563834856"/>
          <w:lock w:val="sdtLocked"/>
          <w:placeholder>
            <w:docPart w:val="0C28AE3D27DF4B488F5685EA723BA5E1"/>
          </w:placeholder>
          <w:showingPlcHdr/>
          <w:dropDownList>
            <w:listItem w:value="Valitse kohde."/>
            <w:listItem w:displayText="Asiakirjat pyydetään toimittamaan sähköisesti (turvaposti)" w:value="Asiakirjat pyydetään toimittamaan sähköisesti (turvaposti)"/>
            <w:listItem w:displayText="Asiakirjat pyydetään toimittamaan paperilla postitse" w:value="Asiakirjat pyydetään toimittamaan paperilla postitse"/>
            <w:listItem w:displayText="Asiakirjoihin halutaan tutustua paikanpäällä JAMKissa." w:value="Asiakirjoihin halutaan tutustua paikanpäällä JAMKissa."/>
          </w:dropDownList>
        </w:sdtPr>
        <w:sdtEndPr/>
        <w:sdtContent>
          <w:r w:rsidRPr="006A6EF9">
            <w:rPr>
              <w:rStyle w:val="Paikkamerkkiteksti"/>
              <w:rFonts w:cs="Calibri"/>
              <w:color w:val="000000" w:themeColor="text1"/>
              <w:u w:val="single"/>
            </w:rPr>
            <w:t>Valitse kohde.</w:t>
          </w:r>
        </w:sdtContent>
      </w:sdt>
    </w:p>
    <w:p w14:paraId="0A3905BC" w14:textId="77777777" w:rsidR="002E4376" w:rsidRPr="006A6EF9" w:rsidRDefault="002E4376">
      <w:pPr>
        <w:spacing w:before="0" w:after="0"/>
      </w:pPr>
      <w:r w:rsidRPr="006A6EF9">
        <w:br w:type="page"/>
      </w:r>
    </w:p>
    <w:p w14:paraId="489DAF59" w14:textId="77777777" w:rsidR="002E4376" w:rsidRPr="006A6EF9" w:rsidRDefault="002E4376" w:rsidP="002E4376">
      <w:pPr>
        <w:pStyle w:val="Otsikko1"/>
      </w:pPr>
      <w:r w:rsidRPr="006A6EF9">
        <w:lastRenderedPageBreak/>
        <w:t>Asiakirjapyyntö</w:t>
      </w:r>
    </w:p>
    <w:sdt>
      <w:sdtPr>
        <w:alias w:val="Asiakirjapyyntö"/>
        <w:tag w:val="Asiakirjapyyntö"/>
        <w:id w:val="629831346"/>
        <w:lock w:val="sdtLocked"/>
        <w:placeholder>
          <w:docPart w:val="D523855A7F4143849FFB49FEA3085023"/>
        </w:placeholder>
        <w:showingPlcHdr/>
      </w:sdtPr>
      <w:sdtEndPr/>
      <w:sdtContent>
        <w:p w14:paraId="645CD00F" w14:textId="77777777" w:rsidR="002E4376" w:rsidRPr="006A6EF9" w:rsidRDefault="002E4376" w:rsidP="002E4376">
          <w:r w:rsidRPr="006A6EF9">
            <w:rPr>
              <w:b/>
              <w:bCs/>
            </w:rPr>
            <w:t>Kirjoita tähän asiakirjapyyntösi tiedot.</w:t>
          </w:r>
        </w:p>
      </w:sdtContent>
    </w:sdt>
    <w:p w14:paraId="57A6AA69" w14:textId="77777777" w:rsidR="002E4376" w:rsidRPr="006A6EF9" w:rsidRDefault="002E4376" w:rsidP="002E4376"/>
    <w:p w14:paraId="2FE46B9E" w14:textId="77777777" w:rsidR="00834711" w:rsidRPr="006A6EF9" w:rsidRDefault="00834711" w:rsidP="00F971BF"/>
    <w:p w14:paraId="69014E55" w14:textId="77777777" w:rsidR="002E4376" w:rsidRPr="006A6EF9" w:rsidRDefault="002E4376" w:rsidP="002E4376">
      <w:pPr>
        <w:pStyle w:val="Otsikko1"/>
      </w:pPr>
      <w:r w:rsidRPr="006A6EF9">
        <w:t>Allekirjoitus</w:t>
      </w:r>
    </w:p>
    <w:p w14:paraId="72270D16" w14:textId="77777777" w:rsidR="002E4376" w:rsidRPr="006A6EF9" w:rsidRDefault="002E4376" w:rsidP="002E4376">
      <w:pPr>
        <w:pStyle w:val="allekirjoituskohta"/>
      </w:pPr>
      <w:r w:rsidRPr="006A6EF9">
        <w:t xml:space="preserve">Aika ja </w:t>
      </w:r>
      <w:r w:rsidR="000D2501">
        <w:t>p</w:t>
      </w:r>
      <w:r w:rsidRPr="006A6EF9">
        <w:t>aikka, nimen selvennys ja allekirjoitus</w:t>
      </w:r>
    </w:p>
    <w:sectPr w:rsidR="002E4376" w:rsidRPr="006A6EF9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1824" w14:textId="77777777" w:rsidR="00642141" w:rsidRDefault="00642141">
      <w:r>
        <w:separator/>
      </w:r>
    </w:p>
  </w:endnote>
  <w:endnote w:type="continuationSeparator" w:id="0">
    <w:p w14:paraId="55874B0D" w14:textId="77777777" w:rsidR="00642141" w:rsidRDefault="00642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92D00" w14:textId="77777777" w:rsidR="00834711" w:rsidRDefault="00834711" w:rsidP="00397198">
    <w:pPr>
      <w:pStyle w:val="Alatunniste"/>
    </w:pPr>
  </w:p>
  <w:p w14:paraId="7420202E" w14:textId="77777777" w:rsidR="00834711" w:rsidRDefault="00834711" w:rsidP="00397198">
    <w:pPr>
      <w:pStyle w:val="Alatunniste"/>
    </w:pPr>
  </w:p>
  <w:p w14:paraId="0F7F73FC" w14:textId="77777777" w:rsidR="00834711" w:rsidRDefault="00834711" w:rsidP="00397198">
    <w:pPr>
      <w:pStyle w:val="Alatunniste"/>
    </w:pPr>
  </w:p>
  <w:p w14:paraId="279133FC" w14:textId="77777777" w:rsidR="00834711" w:rsidRDefault="00834711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C9F8" w14:textId="77777777" w:rsidR="00834711" w:rsidRDefault="00834711" w:rsidP="007D04C8">
    <w:pPr>
      <w:pStyle w:val="Alatunniste"/>
    </w:pPr>
  </w:p>
  <w:p w14:paraId="4457093C" w14:textId="77777777" w:rsidR="00834711" w:rsidRDefault="00834711" w:rsidP="007D04C8">
    <w:pPr>
      <w:pStyle w:val="Alatunniste"/>
    </w:pPr>
  </w:p>
  <w:p w14:paraId="5A0A09FA" w14:textId="77777777" w:rsidR="00834711" w:rsidRDefault="00834711" w:rsidP="007D04C8">
    <w:pPr>
      <w:pStyle w:val="Alatunniste"/>
    </w:pPr>
  </w:p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834711" w:rsidRPr="00983B51" w14:paraId="45DE81CB" w14:textId="77777777" w:rsidTr="00F971BF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4E2DAB17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4" w:name="RANGE!A1"/>
          <w:r w:rsidRPr="00983B51">
            <w:rPr>
              <w:b/>
              <w:bCs/>
            </w:rPr>
            <w:t>Jyväskylän ammattikorkeakoulu</w:t>
          </w:r>
          <w:bookmarkEnd w:id="4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49096114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5" w:name="RANGE!B1"/>
          <w:r w:rsidRPr="00983B51">
            <w:rPr>
              <w:b/>
              <w:bCs/>
            </w:rPr>
            <w:t>Postiosoite/Address</w:t>
          </w:r>
          <w:bookmarkEnd w:id="5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07DE204C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6" w:name="RANGE!C1"/>
          <w:r w:rsidRPr="00983B51">
            <w:rPr>
              <w:b/>
              <w:bCs/>
            </w:rPr>
            <w:t>Puhelin/Tel.</w:t>
          </w:r>
          <w:bookmarkEnd w:id="6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6F89C9E4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7" w:name="RANGE!D1"/>
          <w:r w:rsidRPr="00983B51">
            <w:rPr>
              <w:b/>
              <w:bCs/>
            </w:rPr>
            <w:t>Faksi/Fax</w:t>
          </w:r>
          <w:bookmarkEnd w:id="7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14131835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8" w:name="RANGE!E1"/>
          <w:r w:rsidRPr="00983B51">
            <w:rPr>
              <w:b/>
              <w:bCs/>
            </w:rPr>
            <w:t>Internet</w:t>
          </w:r>
          <w:bookmarkEnd w:id="8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3B945DC7" w14:textId="77777777" w:rsidR="00834711" w:rsidRPr="00983B51" w:rsidRDefault="00834711" w:rsidP="00030BEA">
          <w:pPr>
            <w:pStyle w:val="Alatunniste"/>
            <w:rPr>
              <w:b/>
              <w:bCs/>
            </w:rPr>
          </w:pPr>
          <w:bookmarkStart w:id="9" w:name="RANGE!F1"/>
          <w:r w:rsidRPr="00983B51">
            <w:rPr>
              <w:b/>
              <w:bCs/>
            </w:rPr>
            <w:t xml:space="preserve">Y-tunnus </w:t>
          </w:r>
          <w:bookmarkEnd w:id="9"/>
        </w:p>
      </w:tc>
    </w:tr>
    <w:tr w:rsidR="00834711" w:rsidRPr="00983B51" w14:paraId="4BB14F25" w14:textId="77777777" w:rsidTr="00F971BF">
      <w:trPr>
        <w:trHeight w:val="283"/>
      </w:trPr>
      <w:tc>
        <w:tcPr>
          <w:tcW w:w="2978" w:type="dxa"/>
          <w:hideMark/>
        </w:tcPr>
        <w:p w14:paraId="0426352C" w14:textId="77777777" w:rsidR="00834711" w:rsidRPr="00983B51" w:rsidRDefault="00834711" w:rsidP="00030BEA">
          <w:pPr>
            <w:pStyle w:val="Alatunniste"/>
            <w:rPr>
              <w:lang w:val="en-US"/>
            </w:rPr>
          </w:pPr>
          <w:r w:rsidRPr="00983B51">
            <w:rPr>
              <w:lang w:val="en-US"/>
            </w:rPr>
            <w:t>JAMK University of Applied Sciences</w:t>
          </w:r>
        </w:p>
      </w:tc>
      <w:tc>
        <w:tcPr>
          <w:tcW w:w="2126" w:type="dxa"/>
          <w:noWrap/>
          <w:hideMark/>
        </w:tcPr>
        <w:p w14:paraId="48D28617" w14:textId="77777777" w:rsidR="00834711" w:rsidRPr="00983B51" w:rsidRDefault="00834711" w:rsidP="00030BEA">
          <w:pPr>
            <w:pStyle w:val="Alatunniste"/>
          </w:pPr>
          <w:r w:rsidRPr="00983B51">
            <w:t>PL 207</w:t>
          </w:r>
        </w:p>
      </w:tc>
      <w:tc>
        <w:tcPr>
          <w:tcW w:w="1559" w:type="dxa"/>
          <w:noWrap/>
          <w:hideMark/>
        </w:tcPr>
        <w:p w14:paraId="4F6F0788" w14:textId="77777777" w:rsidR="00834711" w:rsidRPr="00983B51" w:rsidRDefault="00834711" w:rsidP="00030BEA">
          <w:pPr>
            <w:pStyle w:val="Alatunniste"/>
          </w:pPr>
          <w:r w:rsidRPr="00983B51">
            <w:t>0207438100</w:t>
          </w:r>
        </w:p>
      </w:tc>
      <w:tc>
        <w:tcPr>
          <w:tcW w:w="1560" w:type="dxa"/>
          <w:noWrap/>
          <w:hideMark/>
        </w:tcPr>
        <w:p w14:paraId="7180CAD0" w14:textId="77777777" w:rsidR="00834711" w:rsidRPr="00983B51" w:rsidRDefault="00834711" w:rsidP="00030BEA">
          <w:pPr>
            <w:pStyle w:val="Alatunniste"/>
          </w:pPr>
          <w:r w:rsidRPr="00983B51">
            <w:t>(014) 4499694</w:t>
          </w:r>
        </w:p>
      </w:tc>
      <w:tc>
        <w:tcPr>
          <w:tcW w:w="1275" w:type="dxa"/>
          <w:noWrap/>
          <w:hideMark/>
        </w:tcPr>
        <w:p w14:paraId="74F188AB" w14:textId="77777777" w:rsidR="00834711" w:rsidRPr="00983B51" w:rsidRDefault="00834711" w:rsidP="00030BEA">
          <w:pPr>
            <w:pStyle w:val="Alatunniste"/>
          </w:pPr>
          <w:r w:rsidRPr="00983B51">
            <w:t>www.jamk.fi</w:t>
          </w:r>
        </w:p>
      </w:tc>
      <w:tc>
        <w:tcPr>
          <w:tcW w:w="1134" w:type="dxa"/>
          <w:noWrap/>
          <w:hideMark/>
        </w:tcPr>
        <w:p w14:paraId="7114F2BE" w14:textId="77777777" w:rsidR="00834711" w:rsidRPr="00983B51" w:rsidRDefault="00834711" w:rsidP="00030BEA">
          <w:pPr>
            <w:pStyle w:val="Alatunniste"/>
          </w:pPr>
          <w:r w:rsidRPr="00983B51">
            <w:t>1006550-2</w:t>
          </w:r>
        </w:p>
      </w:tc>
    </w:tr>
    <w:tr w:rsidR="00834711" w:rsidRPr="00983B51" w14:paraId="2B55EEF2" w14:textId="77777777" w:rsidTr="00F971BF">
      <w:trPr>
        <w:trHeight w:val="290"/>
      </w:trPr>
      <w:tc>
        <w:tcPr>
          <w:tcW w:w="2978" w:type="dxa"/>
          <w:noWrap/>
          <w:hideMark/>
        </w:tcPr>
        <w:p w14:paraId="6C361C79" w14:textId="77777777" w:rsidR="00834711" w:rsidRPr="00983B51" w:rsidRDefault="00834711" w:rsidP="00030BEA">
          <w:pPr>
            <w:pStyle w:val="Alatunniste"/>
          </w:pPr>
        </w:p>
      </w:tc>
      <w:tc>
        <w:tcPr>
          <w:tcW w:w="2126" w:type="dxa"/>
          <w:noWrap/>
          <w:hideMark/>
        </w:tcPr>
        <w:p w14:paraId="72EF4C95" w14:textId="77777777" w:rsidR="00834711" w:rsidRPr="00983B51" w:rsidRDefault="00834711" w:rsidP="00030BEA">
          <w:pPr>
            <w:pStyle w:val="Alatunniste"/>
          </w:pPr>
          <w:r w:rsidRPr="00983B51">
            <w:t>FI-40101 Jyväskylä</w:t>
          </w:r>
        </w:p>
      </w:tc>
      <w:tc>
        <w:tcPr>
          <w:tcW w:w="1559" w:type="dxa"/>
          <w:noWrap/>
          <w:hideMark/>
        </w:tcPr>
        <w:p w14:paraId="6159EF6E" w14:textId="77777777" w:rsidR="00834711" w:rsidRPr="00983B51" w:rsidRDefault="00834711" w:rsidP="00030BEA">
          <w:pPr>
            <w:pStyle w:val="Alatunniste"/>
          </w:pPr>
          <w:r w:rsidRPr="00983B51">
            <w:t>+358 20 743 8100</w:t>
          </w:r>
        </w:p>
      </w:tc>
      <w:tc>
        <w:tcPr>
          <w:tcW w:w="1560" w:type="dxa"/>
          <w:noWrap/>
          <w:hideMark/>
        </w:tcPr>
        <w:p w14:paraId="5243402D" w14:textId="77777777" w:rsidR="00834711" w:rsidRPr="00983B51" w:rsidRDefault="00834711" w:rsidP="00030BEA">
          <w:pPr>
            <w:pStyle w:val="Alatunniste"/>
          </w:pPr>
          <w:r w:rsidRPr="00983B51">
            <w:t>+358 14 4499694</w:t>
          </w:r>
        </w:p>
      </w:tc>
      <w:tc>
        <w:tcPr>
          <w:tcW w:w="1275" w:type="dxa"/>
          <w:noWrap/>
          <w:hideMark/>
        </w:tcPr>
        <w:p w14:paraId="7901E9CB" w14:textId="77777777" w:rsidR="00834711" w:rsidRPr="00983B51" w:rsidRDefault="00834711" w:rsidP="00030BEA">
          <w:pPr>
            <w:pStyle w:val="Alatunniste"/>
          </w:pPr>
        </w:p>
      </w:tc>
      <w:tc>
        <w:tcPr>
          <w:tcW w:w="1134" w:type="dxa"/>
          <w:noWrap/>
          <w:hideMark/>
        </w:tcPr>
        <w:p w14:paraId="5972FCB7" w14:textId="77777777" w:rsidR="00834711" w:rsidRPr="00983B51" w:rsidRDefault="00834711" w:rsidP="00030BEA">
          <w:pPr>
            <w:pStyle w:val="Alatunniste"/>
          </w:pPr>
        </w:p>
      </w:tc>
    </w:tr>
    <w:tr w:rsidR="00834711" w:rsidRPr="00983B51" w14:paraId="3045C4C2" w14:textId="77777777" w:rsidTr="00F971BF">
      <w:trPr>
        <w:trHeight w:val="290"/>
      </w:trPr>
      <w:tc>
        <w:tcPr>
          <w:tcW w:w="2978" w:type="dxa"/>
          <w:noWrap/>
          <w:hideMark/>
        </w:tcPr>
        <w:p w14:paraId="1ABC7410" w14:textId="77777777" w:rsidR="00834711" w:rsidRPr="00983B51" w:rsidRDefault="00834711" w:rsidP="00030BEA">
          <w:pPr>
            <w:pStyle w:val="Alatunniste"/>
          </w:pPr>
        </w:p>
      </w:tc>
      <w:tc>
        <w:tcPr>
          <w:tcW w:w="2126" w:type="dxa"/>
          <w:noWrap/>
          <w:hideMark/>
        </w:tcPr>
        <w:p w14:paraId="4ABD3B7D" w14:textId="77777777" w:rsidR="00834711" w:rsidRPr="00983B51" w:rsidRDefault="00834711" w:rsidP="00030BEA">
          <w:pPr>
            <w:pStyle w:val="Alatunniste"/>
          </w:pPr>
          <w:r w:rsidRPr="00983B51">
            <w:t>FINLAND</w:t>
          </w:r>
        </w:p>
      </w:tc>
      <w:tc>
        <w:tcPr>
          <w:tcW w:w="1559" w:type="dxa"/>
          <w:noWrap/>
          <w:hideMark/>
        </w:tcPr>
        <w:p w14:paraId="58A014A8" w14:textId="77777777" w:rsidR="00834711" w:rsidRPr="00983B51" w:rsidRDefault="00834711" w:rsidP="00030BEA">
          <w:pPr>
            <w:pStyle w:val="Alatunniste"/>
          </w:pPr>
        </w:p>
      </w:tc>
      <w:tc>
        <w:tcPr>
          <w:tcW w:w="1560" w:type="dxa"/>
          <w:noWrap/>
          <w:hideMark/>
        </w:tcPr>
        <w:p w14:paraId="1045609A" w14:textId="77777777" w:rsidR="00834711" w:rsidRPr="00983B51" w:rsidRDefault="00834711" w:rsidP="00030BEA">
          <w:pPr>
            <w:pStyle w:val="Alatunniste"/>
          </w:pPr>
        </w:p>
      </w:tc>
      <w:tc>
        <w:tcPr>
          <w:tcW w:w="1275" w:type="dxa"/>
          <w:noWrap/>
          <w:hideMark/>
        </w:tcPr>
        <w:p w14:paraId="5097B92E" w14:textId="77777777" w:rsidR="00834711" w:rsidRPr="00983B51" w:rsidRDefault="00834711" w:rsidP="00030BEA">
          <w:pPr>
            <w:pStyle w:val="Alatunniste"/>
          </w:pPr>
        </w:p>
      </w:tc>
      <w:tc>
        <w:tcPr>
          <w:tcW w:w="1134" w:type="dxa"/>
          <w:noWrap/>
          <w:hideMark/>
        </w:tcPr>
        <w:p w14:paraId="67A7ED41" w14:textId="77777777" w:rsidR="00834711" w:rsidRPr="00983B51" w:rsidRDefault="00834711" w:rsidP="00030BEA">
          <w:pPr>
            <w:pStyle w:val="Alatunniste"/>
          </w:pPr>
        </w:p>
      </w:tc>
    </w:tr>
  </w:tbl>
  <w:p w14:paraId="7F9A20C3" w14:textId="77777777" w:rsidR="00834711" w:rsidRPr="00B7138A" w:rsidRDefault="00834711" w:rsidP="00030BEA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46D2E" w14:textId="77777777" w:rsidR="00642141" w:rsidRDefault="00642141">
      <w:r>
        <w:separator/>
      </w:r>
    </w:p>
  </w:footnote>
  <w:footnote w:type="continuationSeparator" w:id="0">
    <w:p w14:paraId="1E59086A" w14:textId="77777777" w:rsidR="00642141" w:rsidRDefault="006421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10"/>
      <w:gridCol w:w="2605"/>
      <w:gridCol w:w="1303"/>
      <w:gridCol w:w="1303"/>
    </w:tblGrid>
    <w:tr w:rsidR="00834711" w14:paraId="443A938B" w14:textId="77777777" w:rsidTr="00A93743">
      <w:tc>
        <w:tcPr>
          <w:tcW w:w="5210" w:type="dxa"/>
        </w:tcPr>
        <w:p w14:paraId="4DB08172" w14:textId="77777777" w:rsidR="00834711" w:rsidRDefault="00834711" w:rsidP="00A93743">
          <w:pPr>
            <w:pStyle w:val="TwebYltunniste"/>
          </w:pPr>
        </w:p>
      </w:tc>
      <w:tc>
        <w:tcPr>
          <w:tcW w:w="2605" w:type="dxa"/>
        </w:tcPr>
        <w:p w14:paraId="0762D912" w14:textId="77777777" w:rsidR="00834711" w:rsidRPr="00761BF4" w:rsidRDefault="000D2501" w:rsidP="007D04C8">
          <w:pPr>
            <w:pStyle w:val="Yltunniste"/>
          </w:pPr>
          <w:r>
            <w:rPr>
              <w:b/>
              <w:bCs/>
            </w:rPr>
            <w:t>Tietopyyntö</w:t>
          </w:r>
        </w:p>
      </w:tc>
      <w:tc>
        <w:tcPr>
          <w:tcW w:w="1303" w:type="dxa"/>
        </w:tcPr>
        <w:p w14:paraId="762E352B" w14:textId="77777777" w:rsidR="00834711" w:rsidRDefault="00834711" w:rsidP="00A93743">
          <w:pPr>
            <w:pStyle w:val="TwebYltunniste"/>
          </w:pPr>
        </w:p>
      </w:tc>
      <w:tc>
        <w:tcPr>
          <w:tcW w:w="1303" w:type="dxa"/>
        </w:tcPr>
        <w:p w14:paraId="65BAA436" w14:textId="77777777" w:rsidR="00834711" w:rsidRPr="001A5022" w:rsidRDefault="00834711" w:rsidP="00A93743">
          <w:pPr>
            <w:pStyle w:val="TwebYltunniste"/>
            <w:rPr>
              <w:rStyle w:val="Sivunumero"/>
              <w:rFonts w:asciiTheme="minorHAnsi" w:hAnsiTheme="minorHAnsi" w:cstheme="minorHAnsi"/>
            </w:rPr>
          </w:pPr>
          <w:r w:rsidRPr="001A5022">
            <w:rPr>
              <w:rStyle w:val="Sivunumero"/>
              <w:rFonts w:asciiTheme="minorHAnsi" w:hAnsiTheme="minorHAnsi" w:cstheme="minorHAnsi"/>
            </w:rPr>
            <w:fldChar w:fldCharType="begin"/>
          </w:r>
          <w:r w:rsidRPr="001A5022">
            <w:rPr>
              <w:rStyle w:val="Sivunumero"/>
              <w:rFonts w:asciiTheme="minorHAnsi" w:hAnsiTheme="minorHAnsi" w:cstheme="minorHAnsi"/>
            </w:rPr>
            <w:instrText>PAGE   \* MERGEFORMAT</w:instrText>
          </w:r>
          <w:r w:rsidRPr="001A5022">
            <w:rPr>
              <w:rStyle w:val="Sivunumero"/>
              <w:rFonts w:asciiTheme="minorHAnsi" w:hAnsiTheme="minorHAnsi" w:cstheme="minorHAnsi"/>
            </w:rPr>
            <w:fldChar w:fldCharType="separate"/>
          </w:r>
          <w:r w:rsidRPr="001A5022">
            <w:rPr>
              <w:rStyle w:val="Sivunumero"/>
              <w:rFonts w:asciiTheme="minorHAnsi" w:hAnsiTheme="minorHAnsi" w:cstheme="minorHAnsi"/>
            </w:rPr>
            <w:t>1</w:t>
          </w:r>
          <w:r w:rsidRPr="001A5022">
            <w:rPr>
              <w:rStyle w:val="Sivunumero"/>
              <w:rFonts w:asciiTheme="minorHAnsi" w:hAnsiTheme="minorHAnsi" w:cstheme="minorHAnsi"/>
            </w:rPr>
            <w:fldChar w:fldCharType="end"/>
          </w:r>
          <w:r w:rsidRPr="001A5022">
            <w:rPr>
              <w:rStyle w:val="Sivunumero"/>
              <w:rFonts w:asciiTheme="minorHAnsi" w:hAnsiTheme="minorHAnsi" w:cstheme="minorHAnsi"/>
            </w:rPr>
            <w:t xml:space="preserve"> (</w:t>
          </w:r>
          <w:r w:rsidRPr="001A5022">
            <w:rPr>
              <w:rStyle w:val="Sivunumero"/>
              <w:rFonts w:asciiTheme="minorHAnsi" w:hAnsiTheme="minorHAnsi" w:cstheme="minorHAnsi"/>
            </w:rPr>
            <w:fldChar w:fldCharType="begin"/>
          </w:r>
          <w:r w:rsidRPr="001A5022">
            <w:rPr>
              <w:rStyle w:val="Sivunumero"/>
              <w:rFonts w:asciiTheme="minorHAnsi" w:hAnsiTheme="minorHAnsi" w:cstheme="minorHAnsi"/>
            </w:rPr>
            <w:instrText xml:space="preserve"> NUMPAGES  </w:instrText>
          </w:r>
          <w:r w:rsidRPr="001A5022">
            <w:rPr>
              <w:rStyle w:val="Sivunumero"/>
              <w:rFonts w:asciiTheme="minorHAnsi" w:hAnsiTheme="minorHAnsi" w:cstheme="minorHAnsi"/>
            </w:rPr>
            <w:fldChar w:fldCharType="separate"/>
          </w:r>
          <w:r w:rsidRPr="001A5022">
            <w:rPr>
              <w:rStyle w:val="Sivunumero"/>
              <w:rFonts w:asciiTheme="minorHAnsi" w:hAnsiTheme="minorHAnsi" w:cstheme="minorHAnsi"/>
            </w:rPr>
            <w:t>3</w:t>
          </w:r>
          <w:r w:rsidRPr="001A5022">
            <w:rPr>
              <w:rStyle w:val="Sivunumero"/>
              <w:rFonts w:asciiTheme="minorHAnsi" w:hAnsiTheme="minorHAnsi" w:cstheme="minorHAnsi"/>
            </w:rPr>
            <w:fldChar w:fldCharType="end"/>
          </w:r>
          <w:r w:rsidRPr="001A5022">
            <w:rPr>
              <w:rStyle w:val="Sivunumero"/>
              <w:rFonts w:asciiTheme="minorHAnsi" w:hAnsiTheme="minorHAnsi" w:cstheme="minorHAnsi"/>
            </w:rPr>
            <w:t>)</w:t>
          </w:r>
        </w:p>
      </w:tc>
    </w:tr>
    <w:tr w:rsidR="00834711" w14:paraId="172A90BC" w14:textId="77777777" w:rsidTr="00A93743">
      <w:tc>
        <w:tcPr>
          <w:tcW w:w="5210" w:type="dxa"/>
        </w:tcPr>
        <w:p w14:paraId="163B12DE" w14:textId="77777777" w:rsidR="00834711" w:rsidRPr="00F11333" w:rsidRDefault="00834711" w:rsidP="00A93743">
          <w:pPr>
            <w:pStyle w:val="TwebYltunniste"/>
            <w:rPr>
              <w:b/>
            </w:rPr>
          </w:pPr>
          <w:r>
            <w:rPr>
              <w:noProof/>
            </w:rPr>
            <w:drawing>
              <wp:inline distT="0" distB="0" distL="0" distR="0" wp14:anchorId="3FFC0666" wp14:editId="428E540A">
                <wp:extent cx="1800000" cy="900000"/>
                <wp:effectExtent l="0" t="0" r="0" b="0"/>
                <wp:docPr id="6" name="Kuva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jamk_tunnus_sinine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90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734F7A2E" w14:textId="77777777" w:rsidR="00834711" w:rsidRPr="00E13F84" w:rsidRDefault="00834711" w:rsidP="00A93743">
          <w:pPr>
            <w:pStyle w:val="Yltunniste"/>
            <w:rPr>
              <w:b/>
              <w:bCs/>
            </w:rPr>
          </w:pPr>
        </w:p>
      </w:tc>
      <w:tc>
        <w:tcPr>
          <w:tcW w:w="1303" w:type="dxa"/>
        </w:tcPr>
        <w:p w14:paraId="4B0F2501" w14:textId="77777777" w:rsidR="00834711" w:rsidRDefault="00834711" w:rsidP="00A93743">
          <w:pPr>
            <w:pStyle w:val="TwebYltunniste"/>
          </w:pPr>
        </w:p>
      </w:tc>
      <w:tc>
        <w:tcPr>
          <w:tcW w:w="1303" w:type="dxa"/>
        </w:tcPr>
        <w:p w14:paraId="1F0B7F97" w14:textId="77777777" w:rsidR="00834711" w:rsidRPr="00E13F84" w:rsidRDefault="00834711" w:rsidP="00A93743">
          <w:pPr>
            <w:pStyle w:val="TwebYltunniste"/>
            <w:rPr>
              <w:rStyle w:val="Sivunumero"/>
            </w:rPr>
          </w:pPr>
        </w:p>
      </w:tc>
    </w:tr>
  </w:tbl>
  <w:p w14:paraId="56FF3DB5" w14:textId="77777777" w:rsidR="00834711" w:rsidRDefault="00834711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asiakirjatyyppi, päiväys ja sivunumerointi."/>
    </w:tblPr>
    <w:tblGrid>
      <w:gridCol w:w="5210"/>
      <w:gridCol w:w="2605"/>
      <w:gridCol w:w="1303"/>
      <w:gridCol w:w="947"/>
    </w:tblGrid>
    <w:tr w:rsidR="00834711" w14:paraId="1FA86223" w14:textId="77777777" w:rsidTr="007D04C8">
      <w:tc>
        <w:tcPr>
          <w:tcW w:w="5210" w:type="dxa"/>
        </w:tcPr>
        <w:p w14:paraId="4D47403C" w14:textId="77777777" w:rsidR="00834711" w:rsidRDefault="00834711" w:rsidP="007D04C8">
          <w:pPr>
            <w:pStyle w:val="TwebYltunniste"/>
          </w:pPr>
          <w:r>
            <w:rPr>
              <w:noProof/>
            </w:rPr>
            <w:drawing>
              <wp:inline distT="0" distB="0" distL="0" distR="0" wp14:anchorId="693AED6E" wp14:editId="14B38116">
                <wp:extent cx="1800000" cy="900000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jamk_tunnus_sininen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90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4178268C" w14:textId="77777777" w:rsidR="00834711" w:rsidRDefault="00834711" w:rsidP="007D04C8">
          <w:pPr>
            <w:pStyle w:val="Yltunniste"/>
          </w:pPr>
          <w:r>
            <w:rPr>
              <w:b/>
              <w:bCs/>
            </w:rPr>
            <w:t>Tietopyyntö</w:t>
          </w:r>
        </w:p>
      </w:tc>
      <w:tc>
        <w:tcPr>
          <w:tcW w:w="1303" w:type="dxa"/>
        </w:tcPr>
        <w:p w14:paraId="396BA027" w14:textId="77777777" w:rsidR="00834711" w:rsidRDefault="00834711" w:rsidP="007D04C8">
          <w:pPr>
            <w:pStyle w:val="TwebYltunniste"/>
          </w:pPr>
        </w:p>
      </w:tc>
      <w:tc>
        <w:tcPr>
          <w:tcW w:w="947" w:type="dxa"/>
        </w:tcPr>
        <w:p w14:paraId="70EBC318" w14:textId="77777777" w:rsidR="00834711" w:rsidRPr="001A5022" w:rsidRDefault="00834711" w:rsidP="007D04C8">
          <w:pPr>
            <w:pStyle w:val="TwebYltunniste"/>
            <w:rPr>
              <w:rStyle w:val="Sivunumero"/>
              <w:rFonts w:asciiTheme="minorHAnsi" w:hAnsiTheme="minorHAnsi" w:cstheme="minorHAnsi"/>
            </w:rPr>
          </w:pPr>
        </w:p>
      </w:tc>
    </w:tr>
    <w:tr w:rsidR="00834711" w14:paraId="5A05A312" w14:textId="77777777" w:rsidTr="007D04C8">
      <w:tc>
        <w:tcPr>
          <w:tcW w:w="5210" w:type="dxa"/>
        </w:tcPr>
        <w:p w14:paraId="19C99A48" w14:textId="77777777" w:rsidR="00834711" w:rsidRPr="00F11333" w:rsidRDefault="00834711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6306D28" w14:textId="77777777" w:rsidR="00834711" w:rsidRPr="007D04C8" w:rsidRDefault="00834711" w:rsidP="007D04C8">
          <w:pPr>
            <w:pStyle w:val="Yltunniste"/>
            <w:rPr>
              <w:bCs/>
            </w:rPr>
          </w:pPr>
        </w:p>
      </w:tc>
      <w:tc>
        <w:tcPr>
          <w:tcW w:w="1303" w:type="dxa"/>
        </w:tcPr>
        <w:p w14:paraId="6AD88FCA" w14:textId="77777777" w:rsidR="00834711" w:rsidRDefault="00834711" w:rsidP="007D04C8">
          <w:pPr>
            <w:pStyle w:val="TwebYltunniste"/>
          </w:pPr>
        </w:p>
      </w:tc>
      <w:tc>
        <w:tcPr>
          <w:tcW w:w="947" w:type="dxa"/>
        </w:tcPr>
        <w:p w14:paraId="111126AE" w14:textId="77777777" w:rsidR="00834711" w:rsidRDefault="00834711" w:rsidP="007D04C8">
          <w:pPr>
            <w:pStyle w:val="TwebYltunniste"/>
          </w:pPr>
        </w:p>
      </w:tc>
    </w:tr>
  </w:tbl>
  <w:p w14:paraId="254DDCC8" w14:textId="77777777" w:rsidR="00834711" w:rsidRDefault="00834711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126C61CF"/>
    <w:multiLevelType w:val="hybridMultilevel"/>
    <w:tmpl w:val="1FE018C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D277FA5"/>
    <w:multiLevelType w:val="multilevel"/>
    <w:tmpl w:val="78828062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4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6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7" w15:restartNumberingAfterBreak="0">
    <w:nsid w:val="7C5A6031"/>
    <w:multiLevelType w:val="hybridMultilevel"/>
    <w:tmpl w:val="216A2A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6"/>
  </w:num>
  <w:num w:numId="5">
    <w:abstractNumId w:val="10"/>
  </w:num>
  <w:num w:numId="6">
    <w:abstractNumId w:val="9"/>
  </w:num>
  <w:num w:numId="7">
    <w:abstractNumId w:val="6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5"/>
  </w:num>
  <w:num w:numId="13">
    <w:abstractNumId w:val="0"/>
  </w:num>
  <w:num w:numId="14">
    <w:abstractNumId w:val="12"/>
  </w:num>
  <w:num w:numId="15">
    <w:abstractNumId w:val="14"/>
  </w:num>
  <w:num w:numId="16">
    <w:abstractNumId w:val="11"/>
  </w:num>
  <w:num w:numId="17">
    <w:abstractNumId w:val="8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1D2"/>
    <w:rsid w:val="000211B0"/>
    <w:rsid w:val="0002608A"/>
    <w:rsid w:val="00030BEA"/>
    <w:rsid w:val="00083F94"/>
    <w:rsid w:val="000A446F"/>
    <w:rsid w:val="000A7E0B"/>
    <w:rsid w:val="000B573B"/>
    <w:rsid w:val="000B7D0F"/>
    <w:rsid w:val="000D2501"/>
    <w:rsid w:val="000F2157"/>
    <w:rsid w:val="00140EF8"/>
    <w:rsid w:val="0014302D"/>
    <w:rsid w:val="00146B2A"/>
    <w:rsid w:val="0014732C"/>
    <w:rsid w:val="00171003"/>
    <w:rsid w:val="00173DF9"/>
    <w:rsid w:val="00177BD3"/>
    <w:rsid w:val="001A5022"/>
    <w:rsid w:val="001B2AE8"/>
    <w:rsid w:val="002200EC"/>
    <w:rsid w:val="00222D0B"/>
    <w:rsid w:val="00223844"/>
    <w:rsid w:val="00232E30"/>
    <w:rsid w:val="002338A3"/>
    <w:rsid w:val="002363E0"/>
    <w:rsid w:val="002748B9"/>
    <w:rsid w:val="00282666"/>
    <w:rsid w:val="00293230"/>
    <w:rsid w:val="002A5E36"/>
    <w:rsid w:val="002B24C3"/>
    <w:rsid w:val="002E4376"/>
    <w:rsid w:val="00316A2D"/>
    <w:rsid w:val="003241A6"/>
    <w:rsid w:val="003478A6"/>
    <w:rsid w:val="0037421E"/>
    <w:rsid w:val="00375C99"/>
    <w:rsid w:val="00397198"/>
    <w:rsid w:val="003B17C5"/>
    <w:rsid w:val="003B4126"/>
    <w:rsid w:val="003C2406"/>
    <w:rsid w:val="003F7014"/>
    <w:rsid w:val="00410ED6"/>
    <w:rsid w:val="004B1F2A"/>
    <w:rsid w:val="004C6175"/>
    <w:rsid w:val="005034D7"/>
    <w:rsid w:val="00516452"/>
    <w:rsid w:val="00520AA4"/>
    <w:rsid w:val="00525323"/>
    <w:rsid w:val="00564891"/>
    <w:rsid w:val="005711F1"/>
    <w:rsid w:val="005974BC"/>
    <w:rsid w:val="005B5F0B"/>
    <w:rsid w:val="005E6C62"/>
    <w:rsid w:val="00642141"/>
    <w:rsid w:val="00647965"/>
    <w:rsid w:val="00647975"/>
    <w:rsid w:val="00681E6D"/>
    <w:rsid w:val="00694EB6"/>
    <w:rsid w:val="006A6EF9"/>
    <w:rsid w:val="006F018B"/>
    <w:rsid w:val="006F3939"/>
    <w:rsid w:val="00702618"/>
    <w:rsid w:val="007216CB"/>
    <w:rsid w:val="00756545"/>
    <w:rsid w:val="007612B4"/>
    <w:rsid w:val="00761BF4"/>
    <w:rsid w:val="0077386C"/>
    <w:rsid w:val="00777182"/>
    <w:rsid w:val="00781E02"/>
    <w:rsid w:val="0078620A"/>
    <w:rsid w:val="00796E0D"/>
    <w:rsid w:val="007976E9"/>
    <w:rsid w:val="007A54A2"/>
    <w:rsid w:val="007D04C8"/>
    <w:rsid w:val="007D053C"/>
    <w:rsid w:val="007D631B"/>
    <w:rsid w:val="00834711"/>
    <w:rsid w:val="008423BA"/>
    <w:rsid w:val="00855565"/>
    <w:rsid w:val="00864B9A"/>
    <w:rsid w:val="00870802"/>
    <w:rsid w:val="008854CF"/>
    <w:rsid w:val="008D7675"/>
    <w:rsid w:val="008F3A17"/>
    <w:rsid w:val="0090752E"/>
    <w:rsid w:val="00937165"/>
    <w:rsid w:val="009676C8"/>
    <w:rsid w:val="009840D5"/>
    <w:rsid w:val="009B1A0A"/>
    <w:rsid w:val="00A265C6"/>
    <w:rsid w:val="00A26630"/>
    <w:rsid w:val="00A35608"/>
    <w:rsid w:val="00A36885"/>
    <w:rsid w:val="00A73299"/>
    <w:rsid w:val="00A81420"/>
    <w:rsid w:val="00A81EF5"/>
    <w:rsid w:val="00A93743"/>
    <w:rsid w:val="00A97A85"/>
    <w:rsid w:val="00AD4CB9"/>
    <w:rsid w:val="00AE3E28"/>
    <w:rsid w:val="00AF01F5"/>
    <w:rsid w:val="00B07C49"/>
    <w:rsid w:val="00B311D2"/>
    <w:rsid w:val="00B32CED"/>
    <w:rsid w:val="00B47398"/>
    <w:rsid w:val="00B7138A"/>
    <w:rsid w:val="00B85AD2"/>
    <w:rsid w:val="00BB3AE9"/>
    <w:rsid w:val="00BB5E25"/>
    <w:rsid w:val="00BB5EC7"/>
    <w:rsid w:val="00BC053B"/>
    <w:rsid w:val="00BC52FE"/>
    <w:rsid w:val="00BF24A5"/>
    <w:rsid w:val="00C0067E"/>
    <w:rsid w:val="00C74454"/>
    <w:rsid w:val="00C84DC7"/>
    <w:rsid w:val="00CA741A"/>
    <w:rsid w:val="00CC605D"/>
    <w:rsid w:val="00CF47DC"/>
    <w:rsid w:val="00D02D48"/>
    <w:rsid w:val="00D07E0E"/>
    <w:rsid w:val="00D22A93"/>
    <w:rsid w:val="00D32FC1"/>
    <w:rsid w:val="00D359BE"/>
    <w:rsid w:val="00D57DAC"/>
    <w:rsid w:val="00DC317B"/>
    <w:rsid w:val="00DC36CD"/>
    <w:rsid w:val="00DF29AA"/>
    <w:rsid w:val="00DF3D18"/>
    <w:rsid w:val="00E067F2"/>
    <w:rsid w:val="00E13F84"/>
    <w:rsid w:val="00E20563"/>
    <w:rsid w:val="00E31697"/>
    <w:rsid w:val="00E51F83"/>
    <w:rsid w:val="00E6186E"/>
    <w:rsid w:val="00E6398E"/>
    <w:rsid w:val="00E67901"/>
    <w:rsid w:val="00E82646"/>
    <w:rsid w:val="00EB1F0D"/>
    <w:rsid w:val="00ED1C03"/>
    <w:rsid w:val="00ED3894"/>
    <w:rsid w:val="00ED67CD"/>
    <w:rsid w:val="00EF4C13"/>
    <w:rsid w:val="00F11333"/>
    <w:rsid w:val="00F22CB0"/>
    <w:rsid w:val="00F347A3"/>
    <w:rsid w:val="00F454CF"/>
    <w:rsid w:val="00F55802"/>
    <w:rsid w:val="00F971BF"/>
    <w:rsid w:val="00FA07E3"/>
    <w:rsid w:val="00FA5F5D"/>
    <w:rsid w:val="00FD7ED8"/>
    <w:rsid w:val="00FE3028"/>
    <w:rsid w:val="00FE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93D2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Hyperlink" w:uiPriority="99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781E02"/>
    <w:pPr>
      <w:spacing w:before="100" w:after="100"/>
    </w:pPr>
    <w:rPr>
      <w:rFonts w:ascii="Calibri" w:hAnsi="Calibri"/>
      <w:color w:val="000000" w:themeColor="text1"/>
    </w:rPr>
  </w:style>
  <w:style w:type="paragraph" w:styleId="Otsikko1">
    <w:name w:val="heading 1"/>
    <w:basedOn w:val="Normaali"/>
    <w:next w:val="Normaali"/>
    <w:autoRedefine/>
    <w:qFormat/>
    <w:rsid w:val="002E4376"/>
    <w:pPr>
      <w:keepNext/>
      <w:keepLines/>
      <w:numPr>
        <w:numId w:val="16"/>
      </w:numPr>
      <w:spacing w:before="240" w:after="240"/>
      <w:ind w:left="431" w:hanging="431"/>
      <w:outlineLvl w:val="0"/>
    </w:pPr>
    <w:rPr>
      <w:b/>
      <w:bCs/>
      <w:kern w:val="32"/>
      <w:szCs w:val="32"/>
    </w:rPr>
  </w:style>
  <w:style w:type="paragraph" w:styleId="Otsikko2">
    <w:name w:val="heading 2"/>
    <w:basedOn w:val="Normaali"/>
    <w:next w:val="Normaali"/>
    <w:link w:val="Otsikko2Char"/>
    <w:qFormat/>
    <w:rsid w:val="00681E6D"/>
    <w:pPr>
      <w:keepNext/>
      <w:keepLines/>
      <w:numPr>
        <w:ilvl w:val="1"/>
        <w:numId w:val="16"/>
      </w:numPr>
      <w:spacing w:before="40"/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6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6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030BEA"/>
    <w:pPr>
      <w:tabs>
        <w:tab w:val="right" w:pos="9639"/>
      </w:tabs>
    </w:pPr>
    <w:rPr>
      <w:rFonts w:ascii="Calibri" w:hAnsi="Calibri"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E13F84"/>
    <w:rPr>
      <w:rFonts w:ascii="Arial" w:hAnsi="Arial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iPriority w:val="99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after="120" w:line="240" w:lineRule="exact"/>
      <w:ind w:left="2591"/>
    </w:p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2"/>
    </w:r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681E6D"/>
    <w:rPr>
      <w:rFonts w:asciiTheme="minorHAnsi" w:eastAsiaTheme="majorEastAsia" w:hAnsiTheme="minorHAnsi" w:cstheme="majorBidi"/>
      <w:b/>
      <w:sz w:val="24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761BF4"/>
    <w:pPr>
      <w:spacing w:before="360" w:after="480"/>
      <w:contextualSpacing/>
    </w:pPr>
    <w:rPr>
      <w:rFonts w:eastAsiaTheme="majorEastAsia" w:cstheme="majorHAnsi"/>
      <w:b/>
      <w:spacing w:val="-10"/>
      <w:kern w:val="28"/>
      <w:szCs w:val="56"/>
    </w:rPr>
  </w:style>
  <w:style w:type="character" w:customStyle="1" w:styleId="OtsikkoChar">
    <w:name w:val="Otsikko Char"/>
    <w:basedOn w:val="Kappaleenoletusfontti"/>
    <w:link w:val="Otsikko"/>
    <w:rsid w:val="00761BF4"/>
    <w:rPr>
      <w:rFonts w:eastAsiaTheme="majorEastAsia" w:cstheme="majorHAnsi"/>
      <w:b/>
      <w:spacing w:val="-10"/>
      <w:kern w:val="28"/>
      <w:szCs w:val="56"/>
    </w:rPr>
  </w:style>
  <w:style w:type="paragraph" w:customStyle="1" w:styleId="allekirjoituskohta">
    <w:name w:val="allekirjoituskohta"/>
    <w:basedOn w:val="Normaali"/>
    <w:qFormat/>
    <w:rsid w:val="002E4376"/>
    <w:pPr>
      <w:tabs>
        <w:tab w:val="left" w:pos="6521"/>
      </w:tabs>
      <w:spacing w:before="1080"/>
      <w:contextualSpacing/>
    </w:pPr>
  </w:style>
  <w:style w:type="paragraph" w:customStyle="1" w:styleId="liite">
    <w:name w:val="liite"/>
    <w:basedOn w:val="Normaali"/>
    <w:next w:val="Normaali"/>
    <w:qFormat/>
    <w:rsid w:val="00E13F84"/>
    <w:pPr>
      <w:spacing w:before="600"/>
      <w:ind w:hanging="2608"/>
    </w:p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paragraph" w:styleId="NormaaliWWW">
    <w:name w:val="Normal (Web)"/>
    <w:basedOn w:val="Normaali"/>
    <w:uiPriority w:val="99"/>
    <w:semiHidden/>
    <w:unhideWhenUsed/>
    <w:rsid w:val="00781E02"/>
    <w:pPr>
      <w:spacing w:beforeAutospacing="1" w:afterAutospacing="1"/>
    </w:pPr>
    <w:rPr>
      <w:rFonts w:ascii="Times New Roman" w:hAnsi="Times New Roman"/>
    </w:rPr>
  </w:style>
  <w:style w:type="character" w:styleId="Paikkamerkkiteksti">
    <w:name w:val="Placeholder Text"/>
    <w:basedOn w:val="Kappaleenoletusfontti"/>
    <w:uiPriority w:val="99"/>
    <w:semiHidden/>
    <w:rsid w:val="00F971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ecuremail.jamk.f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C28AE3D27DF4B488F5685EA723BA5E1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ED23C0EB-56D4-4999-A62C-8FA671D4BD38}"/>
      </w:docPartPr>
      <w:docPartBody>
        <w:p w:rsidR="00AB270C" w:rsidRDefault="00562237">
          <w:pPr>
            <w:pStyle w:val="0C28AE3D27DF4B488F5685EA723BA5E1"/>
          </w:pPr>
          <w:r w:rsidRPr="00F971BF">
            <w:rPr>
              <w:rStyle w:val="Paikkamerkkiteksti"/>
              <w:rFonts w:cs="Calibri"/>
              <w:u w:val="single"/>
            </w:rPr>
            <w:t>Valitse kohde.</w:t>
          </w:r>
        </w:p>
      </w:docPartBody>
    </w:docPart>
    <w:docPart>
      <w:docPartPr>
        <w:name w:val="D523855A7F4143849FFB49FEA308502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2052F200-2974-4DBF-80DE-9D4CA6AEF77A}"/>
      </w:docPartPr>
      <w:docPartBody>
        <w:p w:rsidR="00AB270C" w:rsidRDefault="00562237">
          <w:pPr>
            <w:pStyle w:val="D523855A7F4143849FFB49FEA3085023"/>
          </w:pPr>
          <w:r w:rsidRPr="002E4376">
            <w:rPr>
              <w:b/>
              <w:bCs/>
            </w:rPr>
            <w:t>Kirjoita tähän asiakirjapyyntösi tiedot.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0C"/>
    <w:rsid w:val="00562237"/>
    <w:rsid w:val="00AB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0C28AE3D27DF4B488F5685EA723BA5E1">
    <w:name w:val="0C28AE3D27DF4B488F5685EA723BA5E1"/>
  </w:style>
  <w:style w:type="paragraph" w:customStyle="1" w:styleId="D523855A7F4143849FFB49FEA3085023">
    <w:name w:val="D523855A7F4143849FFB49FEA30850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30" ma:contentTypeDescription="Create a new document." ma:contentTypeScope="" ma:versionID="5689353014985cae88320d1a3f45858d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c48ec0f361197ecb9b88bde97637a2d3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Props1.xml><?xml version="1.0" encoding="utf-8"?>
<ds:datastoreItem xmlns:ds="http://schemas.openxmlformats.org/officeDocument/2006/customXml" ds:itemID="{5FDC8149-5A7F-4B00-B4B3-90E3D5547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D1BDCF-CBB6-492C-B0BF-C9B8172F41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697F11-CCD2-4F6E-A83A-3A08997CFC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7C5888-93C1-4F14-B9A4-530B26EC4945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Asiakirjapyyntö JAMK.dotx</Template>
  <TotalTime>4</TotalTime>
  <Pages>2</Pages>
  <Words>173</Words>
  <Characters>1404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Salassa pidettävän tiedon asiakirjapyyntö</vt:lpstr>
      <vt:lpstr>Asiakirjamalli JAMK</vt:lpstr>
    </vt:vector>
  </TitlesOfParts>
  <Company>JAMK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Asiakirjapyyntö JAMK</dc:title>
  <dc:subject/>
  <dc:creator>Nojonen Mirja</dc:creator>
  <cp:keywords/>
  <cp:lastModifiedBy>Pulliainen Esko</cp:lastModifiedBy>
  <cp:revision>2</cp:revision>
  <dcterms:created xsi:type="dcterms:W3CDTF">2022-01-05T12:33:00Z</dcterms:created>
  <dcterms:modified xsi:type="dcterms:W3CDTF">2022-01-05T12:33:00Z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