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18E93" w14:textId="77777777" w:rsidR="007363A2" w:rsidRDefault="007363A2" w:rsidP="00C978E1">
      <w:pPr>
        <w:spacing w:before="240"/>
        <w:rPr>
          <w:b/>
          <w:color w:val="0D004C"/>
          <w:sz w:val="36"/>
          <w:lang w:val="en-US"/>
        </w:rPr>
      </w:pPr>
      <w:bookmarkStart w:id="0" w:name="_GoBack"/>
      <w:bookmarkEnd w:id="0"/>
    </w:p>
    <w:p w14:paraId="1485C604" w14:textId="77777777" w:rsidR="007363A2" w:rsidRDefault="007363A2" w:rsidP="00C978E1">
      <w:pPr>
        <w:spacing w:before="240"/>
        <w:rPr>
          <w:b/>
          <w:color w:val="0D004C"/>
          <w:sz w:val="36"/>
          <w:lang w:val="en-US"/>
        </w:rPr>
      </w:pPr>
    </w:p>
    <w:p w14:paraId="01CB966A" w14:textId="77777777" w:rsidR="007363A2" w:rsidRDefault="007363A2" w:rsidP="00C978E1">
      <w:pPr>
        <w:spacing w:before="240"/>
        <w:rPr>
          <w:b/>
          <w:color w:val="0D004C"/>
          <w:sz w:val="36"/>
          <w:lang w:val="en-US"/>
        </w:rPr>
      </w:pPr>
    </w:p>
    <w:p w14:paraId="52860504" w14:textId="77777777" w:rsidR="007363A2" w:rsidRDefault="007363A2" w:rsidP="00C978E1">
      <w:pPr>
        <w:spacing w:before="240"/>
        <w:rPr>
          <w:b/>
          <w:color w:val="0D004C"/>
          <w:sz w:val="36"/>
          <w:lang w:val="en-US"/>
        </w:rPr>
      </w:pPr>
    </w:p>
    <w:p w14:paraId="655C89E6" w14:textId="77777777" w:rsidR="007363A2" w:rsidRPr="007363A2" w:rsidRDefault="007363A2" w:rsidP="00C978E1">
      <w:pPr>
        <w:spacing w:before="240"/>
        <w:rPr>
          <w:b/>
          <w:color w:val="0D004C"/>
          <w:sz w:val="28"/>
          <w:lang w:val="en-US"/>
        </w:rPr>
      </w:pPr>
    </w:p>
    <w:p w14:paraId="23A83E1E" w14:textId="77777777" w:rsidR="007363A2" w:rsidRPr="007363A2" w:rsidRDefault="007363A2" w:rsidP="00C978E1">
      <w:pPr>
        <w:spacing w:before="240"/>
        <w:rPr>
          <w:b/>
          <w:color w:val="0D004C"/>
          <w:lang w:val="en-US"/>
        </w:rPr>
      </w:pPr>
    </w:p>
    <w:p w14:paraId="435172C9" w14:textId="77777777" w:rsidR="007363A2" w:rsidRPr="007363A2" w:rsidRDefault="007363A2" w:rsidP="00C978E1">
      <w:pPr>
        <w:spacing w:before="240"/>
        <w:rPr>
          <w:b/>
          <w:color w:val="0D004C"/>
          <w:sz w:val="28"/>
          <w:lang w:val="en-US"/>
        </w:rPr>
      </w:pPr>
    </w:p>
    <w:p w14:paraId="3B62165A" w14:textId="7E4B4AD1" w:rsidR="0038305C" w:rsidRPr="000A0E1B" w:rsidRDefault="0038305C" w:rsidP="00C978E1">
      <w:pPr>
        <w:spacing w:before="240"/>
        <w:rPr>
          <w:b/>
          <w:color w:val="0D004C"/>
          <w:sz w:val="36"/>
          <w:lang w:val="en-US"/>
        </w:rPr>
      </w:pPr>
      <w:r w:rsidRPr="000A0E1B">
        <w:rPr>
          <w:b/>
          <w:color w:val="0D004C"/>
          <w:sz w:val="36"/>
          <w:lang w:val="en-US"/>
        </w:rPr>
        <w:t>Professional Profile</w:t>
      </w:r>
      <w:r w:rsidR="00C978E1">
        <w:rPr>
          <w:b/>
          <w:color w:val="0D004C"/>
          <w:sz w:val="36"/>
          <w:lang w:val="en-US"/>
        </w:rPr>
        <w:t xml:space="preserve"> </w:t>
      </w:r>
    </w:p>
    <w:p w14:paraId="0A04993C" w14:textId="0D989065" w:rsidR="0038305C" w:rsidRPr="000A0E1B" w:rsidRDefault="0038305C" w:rsidP="001D6A00">
      <w:pPr>
        <w:spacing w:before="240"/>
        <w:rPr>
          <w:color w:val="002060"/>
          <w:sz w:val="28"/>
          <w:lang w:val="en-US"/>
        </w:rPr>
      </w:pPr>
      <w:r w:rsidRPr="000A0E1B">
        <w:rPr>
          <w:color w:val="002060"/>
          <w:sz w:val="28"/>
          <w:lang w:val="en-US"/>
        </w:rPr>
        <w:t>PERSONAL DETAILS</w:t>
      </w:r>
    </w:p>
    <w:p w14:paraId="30E833A8" w14:textId="1AC892A6" w:rsidR="0038305C" w:rsidRPr="003F5020" w:rsidRDefault="0038305C" w:rsidP="0094394C">
      <w:pPr>
        <w:spacing w:after="0"/>
        <w:rPr>
          <w:sz w:val="20"/>
          <w:lang w:val="en-US"/>
        </w:rPr>
      </w:pPr>
      <w:r w:rsidRPr="003F5020">
        <w:rPr>
          <w:sz w:val="20"/>
          <w:lang w:val="en-US"/>
        </w:rPr>
        <w:t>Surname:</w:t>
      </w:r>
      <w:r w:rsidRPr="003F5020">
        <w:rPr>
          <w:sz w:val="20"/>
          <w:lang w:val="en-US"/>
        </w:rPr>
        <w:tab/>
      </w:r>
      <w:r w:rsidRPr="003F5020">
        <w:rPr>
          <w:sz w:val="20"/>
          <w:lang w:val="en-US"/>
        </w:rPr>
        <w:tab/>
      </w:r>
      <w:sdt>
        <w:sdtPr>
          <w:rPr>
            <w:sz w:val="20"/>
            <w:lang w:val="en-US"/>
          </w:rPr>
          <w:id w:val="-924641544"/>
          <w:placeholder>
            <w:docPart w:val="FA84B36839EB42DBA66003522F52D9CE"/>
          </w:placeholder>
          <w:showingPlcHdr/>
        </w:sdtPr>
        <w:sdtEndPr/>
        <w:sdtContent>
          <w:r w:rsidRPr="003F5020">
            <w:rPr>
              <w:sz w:val="20"/>
              <w:lang w:val="en-US"/>
            </w:rPr>
            <w:t>Click here to enter text.</w:t>
          </w:r>
        </w:sdtContent>
      </w:sdt>
    </w:p>
    <w:p w14:paraId="1BAEB709" w14:textId="57DAAECD" w:rsidR="0038305C" w:rsidRPr="003F5020" w:rsidRDefault="0038305C" w:rsidP="0094394C">
      <w:pPr>
        <w:spacing w:after="0"/>
        <w:rPr>
          <w:sz w:val="20"/>
          <w:lang w:val="en-US"/>
        </w:rPr>
      </w:pPr>
      <w:r w:rsidRPr="003F5020">
        <w:rPr>
          <w:sz w:val="20"/>
          <w:lang w:val="en-US"/>
        </w:rPr>
        <w:t>First name:</w:t>
      </w:r>
      <w:r w:rsidRPr="003F5020">
        <w:rPr>
          <w:sz w:val="20"/>
          <w:lang w:val="en-US"/>
        </w:rPr>
        <w:tab/>
      </w:r>
      <w:r w:rsidRPr="003F5020">
        <w:rPr>
          <w:sz w:val="20"/>
          <w:lang w:val="en-US"/>
        </w:rPr>
        <w:tab/>
      </w:r>
      <w:sdt>
        <w:sdtPr>
          <w:rPr>
            <w:sz w:val="20"/>
            <w:lang w:val="en-US"/>
          </w:rPr>
          <w:id w:val="388153750"/>
          <w:placeholder>
            <w:docPart w:val="2573D35FFBBF457281A84A6E6371AF22"/>
          </w:placeholder>
          <w:showingPlcHdr/>
        </w:sdtPr>
        <w:sdtEndPr/>
        <w:sdtContent>
          <w:r w:rsidRPr="003F5020">
            <w:rPr>
              <w:sz w:val="20"/>
              <w:lang w:val="en-US"/>
            </w:rPr>
            <w:t>Click here to enter text.</w:t>
          </w:r>
        </w:sdtContent>
      </w:sdt>
    </w:p>
    <w:p w14:paraId="7B70D4D2" w14:textId="09615294" w:rsidR="0038305C" w:rsidRPr="003F5020" w:rsidRDefault="0038305C" w:rsidP="0094394C">
      <w:pPr>
        <w:spacing w:after="0"/>
        <w:rPr>
          <w:sz w:val="20"/>
          <w:lang w:val="en-US"/>
        </w:rPr>
      </w:pPr>
      <w:r w:rsidRPr="003F5020">
        <w:rPr>
          <w:sz w:val="20"/>
          <w:lang w:val="en-US"/>
        </w:rPr>
        <w:t>Phone:</w:t>
      </w:r>
      <w:r w:rsidRPr="003F5020">
        <w:rPr>
          <w:sz w:val="20"/>
          <w:lang w:val="en-US"/>
        </w:rPr>
        <w:tab/>
      </w:r>
      <w:r w:rsidRPr="003F5020">
        <w:rPr>
          <w:sz w:val="20"/>
          <w:lang w:val="en-US"/>
        </w:rPr>
        <w:tab/>
      </w:r>
      <w:sdt>
        <w:sdtPr>
          <w:rPr>
            <w:sz w:val="20"/>
            <w:lang w:val="en-US"/>
          </w:rPr>
          <w:id w:val="514185966"/>
          <w:placeholder>
            <w:docPart w:val="62B65B7A3F6343B68A762E5753DE79A5"/>
          </w:placeholder>
          <w:showingPlcHdr/>
        </w:sdtPr>
        <w:sdtEndPr/>
        <w:sdtContent>
          <w:r w:rsidRPr="003F5020">
            <w:rPr>
              <w:sz w:val="20"/>
              <w:lang w:val="en-US"/>
            </w:rPr>
            <w:t>Click here to enter text.</w:t>
          </w:r>
        </w:sdtContent>
      </w:sdt>
    </w:p>
    <w:p w14:paraId="75A9A744" w14:textId="3BEFB72F" w:rsidR="0038305C" w:rsidRPr="00F83658" w:rsidRDefault="0038305C" w:rsidP="0094394C">
      <w:pPr>
        <w:spacing w:after="0"/>
        <w:rPr>
          <w:sz w:val="20"/>
          <w:lang w:val="en-US"/>
        </w:rPr>
      </w:pPr>
      <w:r w:rsidRPr="00F83658">
        <w:rPr>
          <w:sz w:val="20"/>
          <w:lang w:val="en-US"/>
        </w:rPr>
        <w:t>Email:</w:t>
      </w:r>
      <w:r w:rsidRPr="00F83658">
        <w:rPr>
          <w:sz w:val="20"/>
          <w:lang w:val="en-US"/>
        </w:rPr>
        <w:tab/>
      </w:r>
      <w:r w:rsidRPr="00F83658">
        <w:rPr>
          <w:sz w:val="20"/>
          <w:lang w:val="en-US"/>
        </w:rPr>
        <w:tab/>
      </w:r>
      <w:sdt>
        <w:sdtPr>
          <w:rPr>
            <w:sz w:val="20"/>
            <w:lang w:val="en-US"/>
          </w:rPr>
          <w:id w:val="-194234515"/>
          <w:placeholder>
            <w:docPart w:val="257895571B7A4D08874960F24D35A50C"/>
          </w:placeholder>
        </w:sdtPr>
        <w:sdtEndPr/>
        <w:sdtContent>
          <w:sdt>
            <w:sdtPr>
              <w:rPr>
                <w:sz w:val="20"/>
                <w:lang w:val="en-US"/>
              </w:rPr>
              <w:id w:val="-1885483438"/>
              <w:placeholder>
                <w:docPart w:val="A2DD91DACB994517A8D6BA6EA22039E4"/>
              </w:placeholder>
              <w:showingPlcHdr/>
            </w:sdtPr>
            <w:sdtEndPr/>
            <w:sdtContent>
              <w:r w:rsidR="00F83658" w:rsidRPr="003F5020">
                <w:rPr>
                  <w:sz w:val="20"/>
                  <w:lang w:val="en-US"/>
                </w:rPr>
                <w:t>Click here to enter text.</w:t>
              </w:r>
            </w:sdtContent>
          </w:sdt>
        </w:sdtContent>
      </w:sdt>
    </w:p>
    <w:p w14:paraId="3528F74E" w14:textId="30D8CC34" w:rsidR="00AE54BB" w:rsidRPr="003F5020" w:rsidRDefault="0038305C" w:rsidP="009A329C">
      <w:pPr>
        <w:spacing w:after="0"/>
        <w:rPr>
          <w:sz w:val="20"/>
          <w:lang w:val="en-US"/>
        </w:rPr>
      </w:pPr>
      <w:r w:rsidRPr="003F5020">
        <w:rPr>
          <w:sz w:val="20"/>
          <w:lang w:val="en-US"/>
        </w:rPr>
        <w:t>Business Address:</w:t>
      </w:r>
      <w:r w:rsidRPr="003F5020">
        <w:rPr>
          <w:sz w:val="20"/>
          <w:lang w:val="en-US"/>
        </w:rPr>
        <w:tab/>
      </w:r>
      <w:bookmarkStart w:id="1" w:name="_Hlk87449973"/>
      <w:sdt>
        <w:sdtPr>
          <w:rPr>
            <w:sz w:val="20"/>
            <w:lang w:val="en-US"/>
          </w:rPr>
          <w:id w:val="327568190"/>
          <w:placeholder>
            <w:docPart w:val="5796C54DB9614B7BA240730170AFCCA9"/>
          </w:placeholder>
          <w:showingPlcHdr/>
        </w:sdtPr>
        <w:sdtEndPr/>
        <w:sdtContent>
          <w:r w:rsidRPr="003F5020">
            <w:rPr>
              <w:sz w:val="20"/>
              <w:lang w:val="en-US"/>
            </w:rPr>
            <w:t>Click here to enter text.</w:t>
          </w:r>
        </w:sdtContent>
      </w:sdt>
      <w:bookmarkEnd w:id="1"/>
    </w:p>
    <w:p w14:paraId="486D9F2A" w14:textId="6F76A1C5" w:rsidR="0038305C" w:rsidRPr="000A0E1B" w:rsidRDefault="0038305C" w:rsidP="001D6A00">
      <w:pPr>
        <w:spacing w:before="240"/>
        <w:rPr>
          <w:color w:val="002060"/>
          <w:sz w:val="28"/>
          <w:lang w:val="en-US"/>
        </w:rPr>
      </w:pPr>
      <w:r w:rsidRPr="000A0E1B">
        <w:rPr>
          <w:color w:val="002060"/>
          <w:sz w:val="28"/>
          <w:lang w:val="en-US"/>
        </w:rPr>
        <w:t>PROFILE</w:t>
      </w:r>
    </w:p>
    <w:p w14:paraId="6828481E" w14:textId="226F5895" w:rsidR="0094394C" w:rsidRPr="003F5020" w:rsidRDefault="008D4B59" w:rsidP="001D6A00">
      <w:pPr>
        <w:spacing w:before="240"/>
        <w:rPr>
          <w:sz w:val="20"/>
          <w:lang w:val="en-US"/>
        </w:rPr>
      </w:pPr>
      <w:sdt>
        <w:sdtPr>
          <w:rPr>
            <w:sz w:val="24"/>
            <w:lang w:val="en-US"/>
          </w:rPr>
          <w:id w:val="172072635"/>
          <w:placeholder>
            <w:docPart w:val="B9317616A84C42BCACDBC81D1683BE49"/>
          </w:placeholder>
        </w:sdtPr>
        <w:sdtEndPr>
          <w:rPr>
            <w:sz w:val="20"/>
          </w:rPr>
        </w:sdtEndPr>
        <w:sdtContent>
          <w:r w:rsidR="004043A5" w:rsidRPr="003F5020">
            <w:rPr>
              <w:sz w:val="20"/>
              <w:lang w:val="en-US"/>
            </w:rPr>
            <w:t xml:space="preserve">Click here to </w:t>
          </w:r>
          <w:r w:rsidR="007C2736" w:rsidRPr="003F5020">
            <w:rPr>
              <w:sz w:val="20"/>
              <w:lang w:val="en-US"/>
            </w:rPr>
            <w:t>enter a short one sentence profile.</w:t>
          </w:r>
        </w:sdtContent>
      </w:sdt>
    </w:p>
    <w:p w14:paraId="6F6E97A9" w14:textId="7B939782" w:rsidR="00904864" w:rsidRPr="000A0E1B" w:rsidRDefault="007C2736" w:rsidP="001D6A00">
      <w:pPr>
        <w:spacing w:before="240"/>
        <w:rPr>
          <w:color w:val="002060"/>
          <w:sz w:val="28"/>
          <w:lang w:val="en-US"/>
        </w:rPr>
      </w:pPr>
      <w:r w:rsidRPr="000A0E1B">
        <w:rPr>
          <w:color w:val="002060"/>
          <w:sz w:val="28"/>
          <w:lang w:val="en-US"/>
        </w:rPr>
        <w:t>PROFESSIONAL EXPERIENCE</w:t>
      </w:r>
    </w:p>
    <w:tbl>
      <w:tblPr>
        <w:tblStyle w:val="Luettelotaulukko3-korostus5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904864" w:rsidRPr="000A0E1B" w14:paraId="02EAD612" w14:textId="77777777" w:rsidTr="009439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407" w:type="dxa"/>
            <w:shd w:val="clear" w:color="auto" w:fill="002060"/>
          </w:tcPr>
          <w:p w14:paraId="536AB749" w14:textId="6C84C851" w:rsidR="00904864" w:rsidRPr="000A0E1B" w:rsidRDefault="004316B7" w:rsidP="0094394C">
            <w:pPr>
              <w:rPr>
                <w:sz w:val="24"/>
                <w:lang w:val="en-US"/>
              </w:rPr>
            </w:pPr>
            <w:r w:rsidRPr="000A0E1B">
              <w:rPr>
                <w:sz w:val="24"/>
                <w:lang w:val="en-US"/>
              </w:rPr>
              <w:t>Date from</w:t>
            </w:r>
          </w:p>
        </w:tc>
        <w:tc>
          <w:tcPr>
            <w:tcW w:w="2407" w:type="dxa"/>
            <w:shd w:val="clear" w:color="auto" w:fill="002060"/>
          </w:tcPr>
          <w:p w14:paraId="40065CE3" w14:textId="182776D9" w:rsidR="00904864" w:rsidRPr="000A0E1B" w:rsidRDefault="004316B7" w:rsidP="009439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en-US"/>
              </w:rPr>
            </w:pPr>
            <w:r w:rsidRPr="000A0E1B">
              <w:rPr>
                <w:sz w:val="24"/>
                <w:lang w:val="en-US"/>
              </w:rPr>
              <w:t>Date to</w:t>
            </w:r>
          </w:p>
        </w:tc>
        <w:tc>
          <w:tcPr>
            <w:tcW w:w="2407" w:type="dxa"/>
            <w:shd w:val="clear" w:color="auto" w:fill="002060"/>
          </w:tcPr>
          <w:p w14:paraId="4F26437C" w14:textId="53D5A7BA" w:rsidR="00904864" w:rsidRPr="000A0E1B" w:rsidRDefault="004316B7" w:rsidP="009439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en-US"/>
              </w:rPr>
            </w:pPr>
            <w:proofErr w:type="spellStart"/>
            <w:r w:rsidRPr="000A0E1B">
              <w:rPr>
                <w:sz w:val="24"/>
                <w:lang w:val="en-US"/>
              </w:rPr>
              <w:t>Organisation</w:t>
            </w:r>
            <w:proofErr w:type="spellEnd"/>
          </w:p>
        </w:tc>
        <w:tc>
          <w:tcPr>
            <w:tcW w:w="2407" w:type="dxa"/>
            <w:shd w:val="clear" w:color="auto" w:fill="002060"/>
          </w:tcPr>
          <w:p w14:paraId="09F7CFC8" w14:textId="449F967F" w:rsidR="00904864" w:rsidRPr="000A0E1B" w:rsidRDefault="004316B7" w:rsidP="009439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en-US"/>
              </w:rPr>
            </w:pPr>
            <w:r w:rsidRPr="000A0E1B">
              <w:rPr>
                <w:sz w:val="24"/>
                <w:lang w:val="en-US"/>
              </w:rPr>
              <w:t>Main Responsibilities and Achievements</w:t>
            </w:r>
          </w:p>
        </w:tc>
      </w:tr>
      <w:tr w:rsidR="00904864" w:rsidRPr="003F5020" w14:paraId="50180F02" w14:textId="77777777" w:rsidTr="007A21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06231CAD" w14:textId="77777777" w:rsidR="00904864" w:rsidRPr="003F5020" w:rsidRDefault="00904864" w:rsidP="00A6096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07" w:type="dxa"/>
          </w:tcPr>
          <w:p w14:paraId="0C0FCBCE" w14:textId="77777777" w:rsidR="00904864" w:rsidRPr="003F5020" w:rsidRDefault="00904864" w:rsidP="00A609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407" w:type="dxa"/>
          </w:tcPr>
          <w:p w14:paraId="550A55B9" w14:textId="77777777" w:rsidR="00904864" w:rsidRPr="003F5020" w:rsidRDefault="00904864" w:rsidP="00A609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407" w:type="dxa"/>
          </w:tcPr>
          <w:p w14:paraId="08877820" w14:textId="77777777" w:rsidR="00904864" w:rsidRPr="003F5020" w:rsidRDefault="00904864" w:rsidP="00A609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</w:tr>
      <w:tr w:rsidR="00904864" w:rsidRPr="003F5020" w14:paraId="7728362D" w14:textId="77777777" w:rsidTr="007A216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4604A016" w14:textId="77777777" w:rsidR="00904864" w:rsidRPr="003F5020" w:rsidRDefault="00904864" w:rsidP="00A6096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07" w:type="dxa"/>
          </w:tcPr>
          <w:p w14:paraId="3A7E3619" w14:textId="77777777" w:rsidR="00904864" w:rsidRPr="003F5020" w:rsidRDefault="00904864" w:rsidP="00A609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407" w:type="dxa"/>
          </w:tcPr>
          <w:p w14:paraId="16EE2936" w14:textId="77777777" w:rsidR="00904864" w:rsidRPr="003F5020" w:rsidRDefault="00904864" w:rsidP="00A609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407" w:type="dxa"/>
          </w:tcPr>
          <w:p w14:paraId="49AFC513" w14:textId="77777777" w:rsidR="00904864" w:rsidRPr="003F5020" w:rsidRDefault="00904864" w:rsidP="00A609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</w:tr>
      <w:tr w:rsidR="00904864" w:rsidRPr="003F5020" w14:paraId="5B85360A" w14:textId="77777777" w:rsidTr="007A21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  <w:tcBorders>
              <w:top w:val="single" w:sz="4" w:space="0" w:color="002060"/>
            </w:tcBorders>
          </w:tcPr>
          <w:p w14:paraId="5CB3591A" w14:textId="77777777" w:rsidR="00904864" w:rsidRPr="003F5020" w:rsidRDefault="00904864" w:rsidP="00A6096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07" w:type="dxa"/>
            <w:tcBorders>
              <w:top w:val="single" w:sz="4" w:space="0" w:color="002060"/>
            </w:tcBorders>
          </w:tcPr>
          <w:p w14:paraId="676E24EB" w14:textId="77777777" w:rsidR="00904864" w:rsidRPr="003F5020" w:rsidRDefault="00904864" w:rsidP="00A609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407" w:type="dxa"/>
          </w:tcPr>
          <w:p w14:paraId="078B297C" w14:textId="77777777" w:rsidR="00904864" w:rsidRPr="003F5020" w:rsidRDefault="00904864" w:rsidP="00A609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407" w:type="dxa"/>
          </w:tcPr>
          <w:p w14:paraId="00C332EC" w14:textId="77777777" w:rsidR="00904864" w:rsidRPr="003F5020" w:rsidRDefault="00904864" w:rsidP="00A609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</w:tr>
      <w:tr w:rsidR="00904864" w:rsidRPr="003F5020" w14:paraId="58EF5479" w14:textId="77777777" w:rsidTr="007A2162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</w:tcPr>
          <w:p w14:paraId="20770137" w14:textId="77777777" w:rsidR="00904864" w:rsidRPr="003F5020" w:rsidRDefault="00904864" w:rsidP="00A6096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07" w:type="dxa"/>
          </w:tcPr>
          <w:p w14:paraId="10766949" w14:textId="77777777" w:rsidR="00904864" w:rsidRPr="003F5020" w:rsidRDefault="00904864" w:rsidP="00A609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407" w:type="dxa"/>
          </w:tcPr>
          <w:p w14:paraId="29B1C1E1" w14:textId="77777777" w:rsidR="00904864" w:rsidRPr="003F5020" w:rsidRDefault="00904864" w:rsidP="00A609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407" w:type="dxa"/>
          </w:tcPr>
          <w:p w14:paraId="23679C99" w14:textId="77777777" w:rsidR="00904864" w:rsidRPr="003F5020" w:rsidRDefault="00904864" w:rsidP="00A609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</w:tr>
    </w:tbl>
    <w:p w14:paraId="4C042076" w14:textId="54973122" w:rsidR="009B21FE" w:rsidRPr="000A0E1B" w:rsidRDefault="00FD7C1F" w:rsidP="001D6A00">
      <w:pPr>
        <w:spacing w:before="240"/>
        <w:rPr>
          <w:color w:val="002060"/>
          <w:sz w:val="28"/>
          <w:lang w:val="en-US"/>
        </w:rPr>
      </w:pPr>
      <w:r w:rsidRPr="000A0E1B">
        <w:rPr>
          <w:color w:val="002060"/>
          <w:sz w:val="28"/>
          <w:lang w:val="en-US"/>
        </w:rPr>
        <w:t>EDUCATION</w:t>
      </w:r>
    </w:p>
    <w:tbl>
      <w:tblPr>
        <w:tblStyle w:val="Luettelotaulukko3-korostus5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0D5496" w:rsidRPr="000A0E1B" w14:paraId="49904550" w14:textId="77777777" w:rsidTr="00A07C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209" w:type="dxa"/>
            <w:shd w:val="clear" w:color="auto" w:fill="002060"/>
          </w:tcPr>
          <w:p w14:paraId="2E14872C" w14:textId="6C5FE801" w:rsidR="000D5496" w:rsidRPr="000A0E1B" w:rsidRDefault="000D5496" w:rsidP="0094394C">
            <w:pPr>
              <w:rPr>
                <w:sz w:val="24"/>
                <w:lang w:val="en-US"/>
              </w:rPr>
            </w:pPr>
            <w:r w:rsidRPr="000A0E1B">
              <w:rPr>
                <w:sz w:val="24"/>
                <w:lang w:val="en-US"/>
              </w:rPr>
              <w:t>Institution</w:t>
            </w:r>
          </w:p>
        </w:tc>
        <w:tc>
          <w:tcPr>
            <w:tcW w:w="3209" w:type="dxa"/>
            <w:shd w:val="clear" w:color="auto" w:fill="002060"/>
          </w:tcPr>
          <w:p w14:paraId="649269CA" w14:textId="5E810C53" w:rsidR="000D5496" w:rsidRPr="000A0E1B" w:rsidRDefault="000D5496" w:rsidP="009439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en-US"/>
              </w:rPr>
            </w:pPr>
            <w:r w:rsidRPr="000A0E1B">
              <w:rPr>
                <w:sz w:val="24"/>
                <w:lang w:val="en-US"/>
              </w:rPr>
              <w:t>Date</w:t>
            </w:r>
          </w:p>
        </w:tc>
        <w:tc>
          <w:tcPr>
            <w:tcW w:w="3210" w:type="dxa"/>
            <w:shd w:val="clear" w:color="auto" w:fill="002060"/>
          </w:tcPr>
          <w:p w14:paraId="5FF15D2C" w14:textId="0294C070" w:rsidR="000D5496" w:rsidRPr="000A0E1B" w:rsidRDefault="000D5496" w:rsidP="009439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en-US"/>
              </w:rPr>
            </w:pPr>
            <w:r w:rsidRPr="000A0E1B">
              <w:rPr>
                <w:sz w:val="24"/>
                <w:lang w:val="en-US"/>
              </w:rPr>
              <w:t>Qualification</w:t>
            </w:r>
          </w:p>
        </w:tc>
      </w:tr>
      <w:tr w:rsidR="000D5496" w:rsidRPr="003F5020" w14:paraId="6295019E" w14:textId="77777777" w:rsidTr="00A07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9" w:type="dxa"/>
          </w:tcPr>
          <w:p w14:paraId="3EBFF038" w14:textId="77777777" w:rsidR="000D5496" w:rsidRPr="003F5020" w:rsidRDefault="000D5496" w:rsidP="00A60963">
            <w:pPr>
              <w:rPr>
                <w:sz w:val="20"/>
                <w:lang w:val="en-US"/>
              </w:rPr>
            </w:pPr>
          </w:p>
        </w:tc>
        <w:tc>
          <w:tcPr>
            <w:tcW w:w="3209" w:type="dxa"/>
          </w:tcPr>
          <w:p w14:paraId="646F6C3C" w14:textId="77777777" w:rsidR="000D5496" w:rsidRPr="003F5020" w:rsidRDefault="000D5496" w:rsidP="00A609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</w:p>
        </w:tc>
        <w:tc>
          <w:tcPr>
            <w:tcW w:w="3210" w:type="dxa"/>
          </w:tcPr>
          <w:p w14:paraId="2198161C" w14:textId="77777777" w:rsidR="000D5496" w:rsidRPr="003F5020" w:rsidRDefault="000D5496" w:rsidP="00A609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</w:p>
        </w:tc>
      </w:tr>
      <w:tr w:rsidR="000D5496" w:rsidRPr="003F5020" w14:paraId="368A76D2" w14:textId="77777777" w:rsidTr="00A07C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9" w:type="dxa"/>
          </w:tcPr>
          <w:p w14:paraId="096BF540" w14:textId="77777777" w:rsidR="000D5496" w:rsidRPr="003F5020" w:rsidRDefault="000D5496" w:rsidP="00A60963">
            <w:pPr>
              <w:rPr>
                <w:sz w:val="20"/>
                <w:lang w:val="en-US"/>
              </w:rPr>
            </w:pPr>
          </w:p>
        </w:tc>
        <w:tc>
          <w:tcPr>
            <w:tcW w:w="3209" w:type="dxa"/>
          </w:tcPr>
          <w:p w14:paraId="0DAC4C7A" w14:textId="77777777" w:rsidR="000D5496" w:rsidRPr="003F5020" w:rsidRDefault="000D5496" w:rsidP="00A609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</w:p>
        </w:tc>
        <w:tc>
          <w:tcPr>
            <w:tcW w:w="3210" w:type="dxa"/>
          </w:tcPr>
          <w:p w14:paraId="25FEAEF3" w14:textId="77777777" w:rsidR="000D5496" w:rsidRPr="003F5020" w:rsidRDefault="000D5496" w:rsidP="00A609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</w:p>
        </w:tc>
      </w:tr>
      <w:tr w:rsidR="000D5496" w:rsidRPr="003F5020" w14:paraId="5DA1EED3" w14:textId="77777777" w:rsidTr="00A07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9" w:type="dxa"/>
          </w:tcPr>
          <w:p w14:paraId="78FD2842" w14:textId="77777777" w:rsidR="000D5496" w:rsidRPr="003F5020" w:rsidRDefault="000D5496" w:rsidP="00A60963">
            <w:pPr>
              <w:rPr>
                <w:sz w:val="20"/>
                <w:lang w:val="en-US"/>
              </w:rPr>
            </w:pPr>
          </w:p>
        </w:tc>
        <w:tc>
          <w:tcPr>
            <w:tcW w:w="3209" w:type="dxa"/>
          </w:tcPr>
          <w:p w14:paraId="22FE613E" w14:textId="77777777" w:rsidR="000D5496" w:rsidRPr="003F5020" w:rsidRDefault="000D5496" w:rsidP="00A609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</w:p>
        </w:tc>
        <w:tc>
          <w:tcPr>
            <w:tcW w:w="3210" w:type="dxa"/>
          </w:tcPr>
          <w:p w14:paraId="13E54558" w14:textId="77777777" w:rsidR="000D5496" w:rsidRPr="003F5020" w:rsidRDefault="000D5496" w:rsidP="00A609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</w:p>
        </w:tc>
      </w:tr>
      <w:tr w:rsidR="000D5496" w:rsidRPr="003F5020" w14:paraId="4107A518" w14:textId="77777777" w:rsidTr="00A07C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9" w:type="dxa"/>
          </w:tcPr>
          <w:p w14:paraId="2853F4CA" w14:textId="77777777" w:rsidR="000D5496" w:rsidRPr="003F5020" w:rsidRDefault="000D5496" w:rsidP="00A60963">
            <w:pPr>
              <w:rPr>
                <w:sz w:val="20"/>
                <w:lang w:val="en-US"/>
              </w:rPr>
            </w:pPr>
          </w:p>
        </w:tc>
        <w:tc>
          <w:tcPr>
            <w:tcW w:w="3209" w:type="dxa"/>
          </w:tcPr>
          <w:p w14:paraId="37E29E95" w14:textId="77777777" w:rsidR="000D5496" w:rsidRPr="003F5020" w:rsidRDefault="000D5496" w:rsidP="00A609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</w:p>
        </w:tc>
        <w:tc>
          <w:tcPr>
            <w:tcW w:w="3210" w:type="dxa"/>
          </w:tcPr>
          <w:p w14:paraId="0BEA929F" w14:textId="77777777" w:rsidR="000D5496" w:rsidRPr="003F5020" w:rsidRDefault="000D5496" w:rsidP="00A609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en-US"/>
              </w:rPr>
            </w:pPr>
          </w:p>
        </w:tc>
      </w:tr>
    </w:tbl>
    <w:p w14:paraId="5779925C" w14:textId="77777777" w:rsidR="00A42CD5" w:rsidRPr="000A0E1B" w:rsidRDefault="00A42CD5" w:rsidP="001D6A00">
      <w:pPr>
        <w:spacing w:before="240"/>
        <w:rPr>
          <w:color w:val="002060"/>
          <w:sz w:val="28"/>
          <w:lang w:val="en-US"/>
        </w:rPr>
      </w:pPr>
    </w:p>
    <w:p w14:paraId="13E74C2D" w14:textId="36438607" w:rsidR="00FD7C1F" w:rsidRPr="000A0E1B" w:rsidRDefault="000D5496" w:rsidP="001D6A00">
      <w:pPr>
        <w:spacing w:before="240"/>
        <w:rPr>
          <w:color w:val="002060"/>
          <w:sz w:val="28"/>
          <w:lang w:val="en-US"/>
        </w:rPr>
      </w:pPr>
      <w:r w:rsidRPr="000A0E1B">
        <w:rPr>
          <w:color w:val="002060"/>
          <w:sz w:val="28"/>
          <w:lang w:val="en-US"/>
        </w:rPr>
        <w:lastRenderedPageBreak/>
        <w:t>LANGUAGE COMPETENCIES</w:t>
      </w:r>
    </w:p>
    <w:p w14:paraId="1B5EF610" w14:textId="09B445CF" w:rsidR="000D5496" w:rsidRPr="003F5020" w:rsidRDefault="002A1CE2" w:rsidP="001D6A00">
      <w:pPr>
        <w:spacing w:before="240"/>
        <w:rPr>
          <w:sz w:val="20"/>
          <w:lang w:val="en-US"/>
        </w:rPr>
      </w:pPr>
      <w:r w:rsidRPr="003F5020">
        <w:rPr>
          <w:sz w:val="20"/>
          <w:lang w:val="en-US"/>
        </w:rPr>
        <w:t>Please rate each language on a scale of 1 to 5 (1 being least competent and 5 being most competent)</w:t>
      </w:r>
    </w:p>
    <w:tbl>
      <w:tblPr>
        <w:tblStyle w:val="Luettelotaulukko3-korostus5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2A1CE2" w:rsidRPr="000A0E1B" w14:paraId="0D59AC35" w14:textId="77777777" w:rsidTr="00A07C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407" w:type="dxa"/>
            <w:shd w:val="clear" w:color="auto" w:fill="002060"/>
          </w:tcPr>
          <w:p w14:paraId="60FB62E4" w14:textId="100FB07D" w:rsidR="002A1CE2" w:rsidRPr="000A0E1B" w:rsidRDefault="002A1CE2" w:rsidP="0094394C">
            <w:pPr>
              <w:rPr>
                <w:sz w:val="24"/>
                <w:lang w:val="en-US"/>
              </w:rPr>
            </w:pPr>
            <w:r w:rsidRPr="000A0E1B">
              <w:rPr>
                <w:sz w:val="24"/>
                <w:lang w:val="en-US"/>
              </w:rPr>
              <w:t>Language</w:t>
            </w:r>
          </w:p>
        </w:tc>
        <w:tc>
          <w:tcPr>
            <w:tcW w:w="2407" w:type="dxa"/>
            <w:shd w:val="clear" w:color="auto" w:fill="002060"/>
          </w:tcPr>
          <w:p w14:paraId="270DB60C" w14:textId="5302C8EA" w:rsidR="002A1CE2" w:rsidRPr="000A0E1B" w:rsidRDefault="002A1CE2" w:rsidP="009439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en-US"/>
              </w:rPr>
            </w:pPr>
            <w:r w:rsidRPr="000A0E1B">
              <w:rPr>
                <w:sz w:val="24"/>
                <w:lang w:val="en-US"/>
              </w:rPr>
              <w:t>Reading</w:t>
            </w:r>
          </w:p>
        </w:tc>
        <w:tc>
          <w:tcPr>
            <w:tcW w:w="2407" w:type="dxa"/>
            <w:shd w:val="clear" w:color="auto" w:fill="002060"/>
          </w:tcPr>
          <w:p w14:paraId="540DAF71" w14:textId="7931A276" w:rsidR="002A1CE2" w:rsidRPr="000A0E1B" w:rsidRDefault="002A1CE2" w:rsidP="009439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en-US"/>
              </w:rPr>
            </w:pPr>
            <w:r w:rsidRPr="000A0E1B">
              <w:rPr>
                <w:sz w:val="24"/>
                <w:lang w:val="en-US"/>
              </w:rPr>
              <w:t>Writing</w:t>
            </w:r>
          </w:p>
        </w:tc>
        <w:tc>
          <w:tcPr>
            <w:tcW w:w="2407" w:type="dxa"/>
            <w:shd w:val="clear" w:color="auto" w:fill="002060"/>
          </w:tcPr>
          <w:p w14:paraId="2C106E06" w14:textId="74D8F5CC" w:rsidR="002A1CE2" w:rsidRPr="000A0E1B" w:rsidRDefault="002A1CE2" w:rsidP="009439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en-US"/>
              </w:rPr>
            </w:pPr>
            <w:r w:rsidRPr="000A0E1B">
              <w:rPr>
                <w:sz w:val="24"/>
                <w:lang w:val="en-US"/>
              </w:rPr>
              <w:t>Speaking</w:t>
            </w:r>
          </w:p>
        </w:tc>
      </w:tr>
      <w:tr w:rsidR="002A1CE2" w:rsidRPr="003F5020" w14:paraId="0B26E6E5" w14:textId="77777777" w:rsidTr="00A07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7" w:type="dxa"/>
            <w:tcBorders>
              <w:right w:val="single" w:sz="4" w:space="0" w:color="002060"/>
            </w:tcBorders>
          </w:tcPr>
          <w:p w14:paraId="4430206E" w14:textId="77777777" w:rsidR="002A1CE2" w:rsidRPr="003F5020" w:rsidRDefault="002A1CE2" w:rsidP="00A6096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07" w:type="dxa"/>
            <w:tcBorders>
              <w:left w:val="single" w:sz="4" w:space="0" w:color="002060"/>
              <w:right w:val="single" w:sz="4" w:space="0" w:color="002060"/>
            </w:tcBorders>
          </w:tcPr>
          <w:p w14:paraId="0558F820" w14:textId="77777777" w:rsidR="002A1CE2" w:rsidRPr="003F5020" w:rsidRDefault="002A1CE2" w:rsidP="00A609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407" w:type="dxa"/>
            <w:tcBorders>
              <w:left w:val="single" w:sz="4" w:space="0" w:color="002060"/>
              <w:right w:val="single" w:sz="4" w:space="0" w:color="002060"/>
            </w:tcBorders>
          </w:tcPr>
          <w:p w14:paraId="4133A723" w14:textId="77777777" w:rsidR="002A1CE2" w:rsidRPr="003F5020" w:rsidRDefault="002A1CE2" w:rsidP="00A609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2407" w:type="dxa"/>
            <w:tcBorders>
              <w:left w:val="single" w:sz="4" w:space="0" w:color="002060"/>
            </w:tcBorders>
          </w:tcPr>
          <w:p w14:paraId="759FB670" w14:textId="77777777" w:rsidR="002A1CE2" w:rsidRPr="003F5020" w:rsidRDefault="002A1CE2" w:rsidP="00A609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</w:tr>
    </w:tbl>
    <w:p w14:paraId="63E6DAC2" w14:textId="5918E7C7" w:rsidR="002A1CE2" w:rsidRPr="000A0E1B" w:rsidRDefault="002A1CE2" w:rsidP="001D6A00">
      <w:pPr>
        <w:spacing w:before="240"/>
        <w:rPr>
          <w:color w:val="002060"/>
          <w:sz w:val="28"/>
          <w:lang w:val="en-US"/>
        </w:rPr>
      </w:pPr>
      <w:r w:rsidRPr="000A0E1B">
        <w:rPr>
          <w:color w:val="002060"/>
          <w:sz w:val="28"/>
          <w:lang w:val="en-US"/>
        </w:rPr>
        <w:t>RE</w:t>
      </w:r>
      <w:r w:rsidR="005302EE" w:rsidRPr="000A0E1B">
        <w:rPr>
          <w:color w:val="002060"/>
          <w:sz w:val="28"/>
          <w:lang w:val="en-US"/>
        </w:rPr>
        <w:t>SEARCH AND PUBLICATIONS</w:t>
      </w:r>
    </w:p>
    <w:tbl>
      <w:tblPr>
        <w:tblStyle w:val="Luettelotaulukko3-korostus5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5302EE" w:rsidRPr="000A0E1B" w14:paraId="15C463C7" w14:textId="77777777" w:rsidTr="00A07C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209" w:type="dxa"/>
            <w:tcBorders>
              <w:right w:val="single" w:sz="4" w:space="0" w:color="002060"/>
            </w:tcBorders>
            <w:shd w:val="clear" w:color="auto" w:fill="002060"/>
          </w:tcPr>
          <w:p w14:paraId="18876EE9" w14:textId="4D5C0B85" w:rsidR="005302EE" w:rsidRPr="000A0E1B" w:rsidRDefault="005302EE" w:rsidP="0094394C">
            <w:pPr>
              <w:rPr>
                <w:sz w:val="24"/>
                <w:lang w:val="en-US"/>
              </w:rPr>
            </w:pPr>
            <w:r w:rsidRPr="000A0E1B">
              <w:rPr>
                <w:sz w:val="24"/>
                <w:lang w:val="en-US"/>
              </w:rPr>
              <w:t>Title</w:t>
            </w:r>
          </w:p>
        </w:tc>
        <w:tc>
          <w:tcPr>
            <w:tcW w:w="3209" w:type="dxa"/>
            <w:tcBorders>
              <w:left w:val="single" w:sz="4" w:space="0" w:color="002060"/>
            </w:tcBorders>
            <w:shd w:val="clear" w:color="auto" w:fill="002060"/>
          </w:tcPr>
          <w:p w14:paraId="1EB6946C" w14:textId="46777810" w:rsidR="005302EE" w:rsidRPr="000A0E1B" w:rsidRDefault="005302EE" w:rsidP="009439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en-US"/>
              </w:rPr>
            </w:pPr>
            <w:r w:rsidRPr="000A0E1B">
              <w:rPr>
                <w:sz w:val="24"/>
                <w:lang w:val="en-US"/>
              </w:rPr>
              <w:t>Date</w:t>
            </w:r>
          </w:p>
        </w:tc>
        <w:tc>
          <w:tcPr>
            <w:tcW w:w="3210" w:type="dxa"/>
            <w:shd w:val="clear" w:color="auto" w:fill="002060"/>
          </w:tcPr>
          <w:p w14:paraId="5D68BA6A" w14:textId="67D55D19" w:rsidR="005302EE" w:rsidRPr="000A0E1B" w:rsidRDefault="005302EE" w:rsidP="009439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en-US"/>
              </w:rPr>
            </w:pPr>
            <w:r w:rsidRPr="000A0E1B">
              <w:rPr>
                <w:sz w:val="24"/>
                <w:lang w:val="en-US"/>
              </w:rPr>
              <w:t>Relevance to SMEs</w:t>
            </w:r>
          </w:p>
        </w:tc>
      </w:tr>
      <w:tr w:rsidR="005302EE" w:rsidRPr="003F5020" w14:paraId="186EAFE5" w14:textId="77777777" w:rsidTr="00A07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9" w:type="dxa"/>
            <w:tcBorders>
              <w:right w:val="single" w:sz="4" w:space="0" w:color="002060"/>
            </w:tcBorders>
          </w:tcPr>
          <w:p w14:paraId="2A349905" w14:textId="77777777" w:rsidR="005302EE" w:rsidRPr="003F5020" w:rsidRDefault="005302EE" w:rsidP="00A6096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09" w:type="dxa"/>
            <w:tcBorders>
              <w:left w:val="single" w:sz="4" w:space="0" w:color="002060"/>
              <w:right w:val="single" w:sz="4" w:space="0" w:color="002060"/>
            </w:tcBorders>
          </w:tcPr>
          <w:p w14:paraId="3EDF127C" w14:textId="77777777" w:rsidR="005302EE" w:rsidRPr="003F5020" w:rsidRDefault="005302EE" w:rsidP="00A609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3210" w:type="dxa"/>
            <w:tcBorders>
              <w:left w:val="single" w:sz="4" w:space="0" w:color="002060"/>
            </w:tcBorders>
          </w:tcPr>
          <w:p w14:paraId="0ED4E555" w14:textId="77777777" w:rsidR="005302EE" w:rsidRPr="003F5020" w:rsidRDefault="005302EE" w:rsidP="00A609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</w:tr>
      <w:tr w:rsidR="005302EE" w:rsidRPr="003F5020" w14:paraId="7C54DCB9" w14:textId="77777777" w:rsidTr="00A07C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9" w:type="dxa"/>
            <w:tcBorders>
              <w:right w:val="single" w:sz="4" w:space="0" w:color="002060"/>
            </w:tcBorders>
          </w:tcPr>
          <w:p w14:paraId="695E98A4" w14:textId="77777777" w:rsidR="005302EE" w:rsidRPr="003F5020" w:rsidRDefault="005302EE" w:rsidP="00A6096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09" w:type="dxa"/>
            <w:tcBorders>
              <w:left w:val="single" w:sz="4" w:space="0" w:color="002060"/>
              <w:right w:val="single" w:sz="4" w:space="0" w:color="002060"/>
            </w:tcBorders>
          </w:tcPr>
          <w:p w14:paraId="6D12AB1C" w14:textId="77777777" w:rsidR="005302EE" w:rsidRPr="003F5020" w:rsidRDefault="005302EE" w:rsidP="00A609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3210" w:type="dxa"/>
            <w:tcBorders>
              <w:left w:val="single" w:sz="4" w:space="0" w:color="002060"/>
            </w:tcBorders>
          </w:tcPr>
          <w:p w14:paraId="003B41B8" w14:textId="77777777" w:rsidR="005302EE" w:rsidRPr="003F5020" w:rsidRDefault="005302EE" w:rsidP="00A609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</w:tr>
      <w:tr w:rsidR="005302EE" w:rsidRPr="003F5020" w14:paraId="79DD452D" w14:textId="77777777" w:rsidTr="00A07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9" w:type="dxa"/>
            <w:tcBorders>
              <w:right w:val="single" w:sz="4" w:space="0" w:color="002060"/>
            </w:tcBorders>
          </w:tcPr>
          <w:p w14:paraId="5EA49DD7" w14:textId="77777777" w:rsidR="005302EE" w:rsidRPr="003F5020" w:rsidRDefault="005302EE" w:rsidP="00A6096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209" w:type="dxa"/>
            <w:tcBorders>
              <w:left w:val="single" w:sz="4" w:space="0" w:color="002060"/>
              <w:right w:val="single" w:sz="4" w:space="0" w:color="002060"/>
            </w:tcBorders>
          </w:tcPr>
          <w:p w14:paraId="6C483A43" w14:textId="77777777" w:rsidR="005302EE" w:rsidRPr="003F5020" w:rsidRDefault="005302EE" w:rsidP="00A609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  <w:tc>
          <w:tcPr>
            <w:tcW w:w="3210" w:type="dxa"/>
            <w:tcBorders>
              <w:left w:val="single" w:sz="4" w:space="0" w:color="002060"/>
            </w:tcBorders>
          </w:tcPr>
          <w:p w14:paraId="29F01188" w14:textId="77777777" w:rsidR="005302EE" w:rsidRPr="003F5020" w:rsidRDefault="005302EE" w:rsidP="00A609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</w:p>
        </w:tc>
      </w:tr>
    </w:tbl>
    <w:p w14:paraId="12A7A868" w14:textId="76EF984D" w:rsidR="005302EE" w:rsidRPr="000A0E1B" w:rsidRDefault="00563A74" w:rsidP="001D6A00">
      <w:pPr>
        <w:spacing w:before="240"/>
        <w:rPr>
          <w:color w:val="002060"/>
          <w:sz w:val="28"/>
          <w:lang w:val="en-US"/>
        </w:rPr>
      </w:pPr>
      <w:r w:rsidRPr="000A0E1B">
        <w:rPr>
          <w:color w:val="002060"/>
          <w:sz w:val="28"/>
          <w:lang w:val="en-US"/>
        </w:rPr>
        <w:t>RELEVANT EXPERIENCE WORKING WITH SMEs</w:t>
      </w:r>
    </w:p>
    <w:p w14:paraId="21C0B9A4" w14:textId="45F68A4A" w:rsidR="004203A3" w:rsidRPr="003F5020" w:rsidRDefault="004203A3" w:rsidP="004203A3">
      <w:pPr>
        <w:spacing w:before="240"/>
        <w:rPr>
          <w:sz w:val="20"/>
          <w:lang w:val="en-US"/>
        </w:rPr>
      </w:pPr>
      <w:r w:rsidRPr="003F5020">
        <w:rPr>
          <w:sz w:val="20"/>
          <w:lang w:val="en-US"/>
        </w:rPr>
        <w:t xml:space="preserve">Please provide </w:t>
      </w:r>
      <w:proofErr w:type="gramStart"/>
      <w:r w:rsidRPr="003F5020">
        <w:rPr>
          <w:sz w:val="20"/>
          <w:lang w:val="en-US"/>
        </w:rPr>
        <w:t>2</w:t>
      </w:r>
      <w:proofErr w:type="gramEnd"/>
      <w:r w:rsidRPr="003F5020">
        <w:rPr>
          <w:sz w:val="20"/>
          <w:lang w:val="en-US"/>
        </w:rPr>
        <w:t xml:space="preserve"> examples of working with an SME or group of SME, where you supported them in activities such as Business Development, Innovation, Strategy Development, Growth Strategies, Internationalization.</w:t>
      </w:r>
    </w:p>
    <w:p w14:paraId="3AF7896A" w14:textId="547F236A" w:rsidR="00563A74" w:rsidRPr="003F5020" w:rsidRDefault="004203A3" w:rsidP="004203A3">
      <w:pPr>
        <w:spacing w:before="240"/>
        <w:rPr>
          <w:sz w:val="20"/>
          <w:lang w:val="en-US"/>
        </w:rPr>
      </w:pPr>
      <w:r w:rsidRPr="003F5020">
        <w:rPr>
          <w:sz w:val="20"/>
          <w:lang w:val="en-US"/>
        </w:rPr>
        <w:t>Please outline the work undertaken and the results achieved</w:t>
      </w:r>
    </w:p>
    <w:tbl>
      <w:tblPr>
        <w:tblStyle w:val="Luettelotaulukko3-korostus5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4203A3" w:rsidRPr="000A0E1B" w14:paraId="5D806A1D" w14:textId="77777777" w:rsidTr="00A07C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814" w:type="dxa"/>
            <w:tcBorders>
              <w:right w:val="single" w:sz="4" w:space="0" w:color="002060"/>
            </w:tcBorders>
            <w:shd w:val="clear" w:color="auto" w:fill="002060"/>
          </w:tcPr>
          <w:p w14:paraId="7EF07C39" w14:textId="4BDB3255" w:rsidR="004203A3" w:rsidRPr="000A0E1B" w:rsidRDefault="004203A3" w:rsidP="009A329C">
            <w:pPr>
              <w:rPr>
                <w:sz w:val="24"/>
                <w:lang w:val="en-US"/>
              </w:rPr>
            </w:pPr>
            <w:r w:rsidRPr="000A0E1B">
              <w:rPr>
                <w:sz w:val="24"/>
                <w:lang w:val="en-US"/>
              </w:rPr>
              <w:t>Example 1</w:t>
            </w:r>
          </w:p>
        </w:tc>
        <w:tc>
          <w:tcPr>
            <w:tcW w:w="4814" w:type="dxa"/>
            <w:tcBorders>
              <w:left w:val="single" w:sz="4" w:space="0" w:color="002060"/>
            </w:tcBorders>
            <w:shd w:val="clear" w:color="auto" w:fill="002060"/>
          </w:tcPr>
          <w:p w14:paraId="6ADA8DD7" w14:textId="3949475F" w:rsidR="004203A3" w:rsidRPr="000A0E1B" w:rsidRDefault="004203A3" w:rsidP="009A32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lang w:val="en-US"/>
              </w:rPr>
            </w:pPr>
            <w:r w:rsidRPr="000A0E1B">
              <w:rPr>
                <w:sz w:val="24"/>
                <w:lang w:val="en-US"/>
              </w:rPr>
              <w:t>Example 2</w:t>
            </w:r>
          </w:p>
        </w:tc>
      </w:tr>
      <w:tr w:rsidR="004203A3" w:rsidRPr="006F10F9" w14:paraId="4BFA8091" w14:textId="77777777" w:rsidTr="00A07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  <w:tcBorders>
              <w:right w:val="single" w:sz="4" w:space="0" w:color="002060"/>
            </w:tcBorders>
          </w:tcPr>
          <w:p w14:paraId="3388072A" w14:textId="77777777" w:rsidR="00DE6137" w:rsidRPr="003F5020" w:rsidRDefault="00DE6137" w:rsidP="00DE6137">
            <w:pPr>
              <w:rPr>
                <w:rFonts w:asciiTheme="minorHAnsi" w:hAnsiTheme="minorHAnsi"/>
                <w:b w:val="0"/>
                <w:sz w:val="20"/>
                <w:lang w:val="en-US"/>
              </w:rPr>
            </w:pPr>
            <w:r w:rsidRPr="003F5020">
              <w:rPr>
                <w:rFonts w:asciiTheme="minorHAnsi" w:hAnsiTheme="minorHAnsi"/>
                <w:sz w:val="20"/>
                <w:lang w:val="en-US"/>
              </w:rPr>
              <w:t>Company Name:</w:t>
            </w:r>
            <w:sdt>
              <w:sdtPr>
                <w:rPr>
                  <w:sz w:val="20"/>
                </w:rPr>
                <w:id w:val="949292224"/>
                <w:placeholder>
                  <w:docPart w:val="C5496155F9884B05BF35132410BE5CAE"/>
                </w:placeholder>
                <w:showingPlcHdr/>
              </w:sdtPr>
              <w:sdtEndPr/>
              <w:sdtContent>
                <w:r w:rsidRPr="003F5020">
                  <w:rPr>
                    <w:rStyle w:val="Paikkamerkkiteksti"/>
                    <w:rFonts w:asciiTheme="minorHAnsi" w:hAnsiTheme="minorHAnsi"/>
                    <w:b w:val="0"/>
                    <w:sz w:val="20"/>
                    <w:lang w:val="en-US"/>
                  </w:rPr>
                  <w:t>Click here to enter text.</w:t>
                </w:r>
              </w:sdtContent>
            </w:sdt>
          </w:p>
          <w:p w14:paraId="2273C1DD" w14:textId="0487AC21" w:rsidR="004203A3" w:rsidRPr="003F5020" w:rsidRDefault="00DE6137" w:rsidP="00DE6137">
            <w:pPr>
              <w:spacing w:before="240"/>
              <w:rPr>
                <w:sz w:val="20"/>
                <w:lang w:val="en-US"/>
              </w:rPr>
            </w:pPr>
            <w:r w:rsidRPr="003F5020">
              <w:rPr>
                <w:rFonts w:asciiTheme="minorHAnsi" w:hAnsiTheme="minorHAnsi"/>
                <w:sz w:val="20"/>
                <w:lang w:val="en-US"/>
              </w:rPr>
              <w:t xml:space="preserve">Industry Sector: </w:t>
            </w:r>
            <w:sdt>
              <w:sdtPr>
                <w:rPr>
                  <w:sz w:val="20"/>
                </w:rPr>
                <w:id w:val="1860780532"/>
                <w:placeholder>
                  <w:docPart w:val="C83AD583632E4F1F852CE317692A62E7"/>
                </w:placeholder>
                <w:showingPlcHdr/>
              </w:sdtPr>
              <w:sdtEndPr/>
              <w:sdtContent>
                <w:r w:rsidRPr="003F5020">
                  <w:rPr>
                    <w:rStyle w:val="Paikkamerkkiteksti"/>
                    <w:rFonts w:asciiTheme="minorHAnsi" w:hAnsiTheme="minorHAnsi"/>
                    <w:b w:val="0"/>
                    <w:sz w:val="20"/>
                    <w:lang w:val="en-US"/>
                  </w:rPr>
                  <w:t>Click here to enter text.</w:t>
                </w:r>
              </w:sdtContent>
            </w:sdt>
          </w:p>
        </w:tc>
        <w:tc>
          <w:tcPr>
            <w:tcW w:w="4814" w:type="dxa"/>
            <w:tcBorders>
              <w:left w:val="single" w:sz="4" w:space="0" w:color="002060"/>
            </w:tcBorders>
          </w:tcPr>
          <w:p w14:paraId="610FA83D" w14:textId="77777777" w:rsidR="007761EF" w:rsidRPr="003F5020" w:rsidRDefault="007761EF" w:rsidP="007761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lang w:val="en-US"/>
              </w:rPr>
            </w:pPr>
            <w:r w:rsidRPr="003F5020">
              <w:rPr>
                <w:rFonts w:asciiTheme="minorHAnsi" w:hAnsiTheme="minorHAnsi"/>
                <w:sz w:val="20"/>
                <w:lang w:val="en-US"/>
              </w:rPr>
              <w:t>Company Name:</w:t>
            </w:r>
            <w:sdt>
              <w:sdtPr>
                <w:rPr>
                  <w:sz w:val="20"/>
                </w:rPr>
                <w:id w:val="480123361"/>
                <w:placeholder>
                  <w:docPart w:val="391347B4D6FE48BABA7F82A89DB961DA"/>
                </w:placeholder>
                <w:showingPlcHdr/>
              </w:sdtPr>
              <w:sdtEndPr/>
              <w:sdtContent>
                <w:r w:rsidRPr="003F5020">
                  <w:rPr>
                    <w:rStyle w:val="Paikkamerkkiteksti"/>
                    <w:rFonts w:asciiTheme="minorHAnsi" w:hAnsiTheme="minorHAnsi"/>
                    <w:sz w:val="20"/>
                    <w:lang w:val="en-US"/>
                  </w:rPr>
                  <w:t>Click here to enter text.</w:t>
                </w:r>
              </w:sdtContent>
            </w:sdt>
          </w:p>
          <w:p w14:paraId="4DE10145" w14:textId="30B616B6" w:rsidR="004203A3" w:rsidRPr="003F5020" w:rsidRDefault="007761EF" w:rsidP="007761EF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lang w:val="en-US"/>
              </w:rPr>
            </w:pPr>
            <w:r w:rsidRPr="003F5020">
              <w:rPr>
                <w:rFonts w:asciiTheme="minorHAnsi" w:hAnsiTheme="minorHAnsi"/>
                <w:sz w:val="20"/>
                <w:lang w:val="en-US"/>
              </w:rPr>
              <w:t>Industry Sector:</w:t>
            </w:r>
            <w:r w:rsidRPr="003F5020">
              <w:rPr>
                <w:rFonts w:asciiTheme="minorHAnsi" w:hAnsiTheme="minorHAnsi"/>
                <w:b/>
                <w:sz w:val="20"/>
                <w:lang w:val="en-US"/>
              </w:rPr>
              <w:t xml:space="preserve"> </w:t>
            </w:r>
            <w:sdt>
              <w:sdtPr>
                <w:rPr>
                  <w:b/>
                  <w:sz w:val="20"/>
                </w:rPr>
                <w:id w:val="354705397"/>
                <w:placeholder>
                  <w:docPart w:val="DBBA4852B76B4BF4B87B5A416CBDB0B9"/>
                </w:placeholder>
                <w:showingPlcHdr/>
              </w:sdtPr>
              <w:sdtEndPr/>
              <w:sdtContent>
                <w:r w:rsidRPr="003F5020">
                  <w:rPr>
                    <w:rStyle w:val="Paikkamerkkiteksti"/>
                    <w:rFonts w:asciiTheme="minorHAnsi" w:hAnsiTheme="minorHAnsi"/>
                    <w:sz w:val="20"/>
                    <w:lang w:val="en-US"/>
                  </w:rPr>
                  <w:t>Click here to enter text.</w:t>
                </w:r>
              </w:sdtContent>
            </w:sdt>
          </w:p>
        </w:tc>
      </w:tr>
    </w:tbl>
    <w:p w14:paraId="2C7E8089" w14:textId="02305680" w:rsidR="004203A3" w:rsidRPr="000A0E1B" w:rsidRDefault="006F10F9" w:rsidP="004203A3">
      <w:pPr>
        <w:spacing w:before="240"/>
        <w:rPr>
          <w:color w:val="002060"/>
          <w:sz w:val="28"/>
          <w:lang w:val="en-US"/>
        </w:rPr>
      </w:pPr>
      <w:r>
        <w:rPr>
          <w:color w:val="002060"/>
          <w:sz w:val="28"/>
          <w:lang w:val="en-US"/>
        </w:rPr>
        <w:t xml:space="preserve">AREAS OF EXPERTISE </w:t>
      </w:r>
    </w:p>
    <w:p w14:paraId="0DA33A9E" w14:textId="7DDF7FA2" w:rsidR="003F5020" w:rsidRPr="002118F1" w:rsidRDefault="00532A87" w:rsidP="002118F1">
      <w:pPr>
        <w:spacing w:before="240"/>
        <w:rPr>
          <w:sz w:val="20"/>
          <w:lang w:val="en-US"/>
        </w:rPr>
      </w:pPr>
      <w:r w:rsidRPr="003F5020">
        <w:rPr>
          <w:sz w:val="20"/>
          <w:lang w:val="en-US"/>
        </w:rPr>
        <w:t>Please list up to 10 keywords or phrases that identify specific areas of expertise that you can offer to SMEs. T</w:t>
      </w:r>
      <w:r w:rsidR="005C678F">
        <w:rPr>
          <w:sz w:val="20"/>
          <w:lang w:val="en-US"/>
        </w:rPr>
        <w:t xml:space="preserve">he keywords and phrases </w:t>
      </w:r>
      <w:proofErr w:type="gramStart"/>
      <w:r w:rsidR="005C678F">
        <w:rPr>
          <w:sz w:val="20"/>
          <w:lang w:val="en-US"/>
        </w:rPr>
        <w:t xml:space="preserve">will be </w:t>
      </w:r>
      <w:r w:rsidRPr="003F5020">
        <w:rPr>
          <w:sz w:val="20"/>
          <w:lang w:val="en-US"/>
        </w:rPr>
        <w:t>used</w:t>
      </w:r>
      <w:proofErr w:type="gramEnd"/>
      <w:r w:rsidRPr="003F5020">
        <w:rPr>
          <w:sz w:val="20"/>
          <w:lang w:val="en-US"/>
        </w:rPr>
        <w:t xml:space="preserve"> to refine and select the most appropriate expert to support and mentor SMEs in the Scale up Academy Project.</w:t>
      </w:r>
      <w:r w:rsidR="005C678F">
        <w:rPr>
          <w:sz w:val="20"/>
          <w:lang w:val="en-US"/>
        </w:rPr>
        <w:t xml:space="preserve"> </w:t>
      </w:r>
      <w:r w:rsidR="005C678F" w:rsidRPr="005C678F">
        <w:rPr>
          <w:sz w:val="20"/>
          <w:lang w:val="en-US"/>
        </w:rPr>
        <w:t>If you fill out the form online, bold the fitting keywords</w:t>
      </w:r>
      <w:r w:rsidR="005C678F">
        <w:rPr>
          <w:sz w:val="20"/>
          <w:lang w:val="en-US"/>
        </w:rPr>
        <w:t>.</w:t>
      </w:r>
    </w:p>
    <w:tbl>
      <w:tblPr>
        <w:tblStyle w:val="Vaalealuettelo-korostus11"/>
        <w:tblW w:w="0" w:type="auto"/>
        <w:tblBorders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2263"/>
        <w:gridCol w:w="2552"/>
        <w:gridCol w:w="2126"/>
        <w:gridCol w:w="2552"/>
      </w:tblGrid>
      <w:tr w:rsidR="003F5020" w:rsidRPr="003F5020" w14:paraId="24D65A48" w14:textId="77777777" w:rsidTr="67ECC7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4"/>
          </w:tcPr>
          <w:p w14:paraId="4B62B569" w14:textId="77777777" w:rsidR="003F5020" w:rsidRPr="003F5020" w:rsidRDefault="003F5020" w:rsidP="003F5020">
            <w:pPr>
              <w:widowControl/>
              <w:autoSpaceDE/>
              <w:autoSpaceDN/>
              <w:jc w:val="center"/>
              <w:rPr>
                <w:rFonts w:ascii="Calibri" w:eastAsia="Trebuchet MS" w:hAnsi="Calibri" w:cs="Calibri"/>
                <w:w w:val="85"/>
                <w:sz w:val="20"/>
              </w:rPr>
            </w:pPr>
            <w:r w:rsidRPr="003F5020">
              <w:rPr>
                <w:rFonts w:ascii="Calibri" w:hAnsi="Calibri" w:cstheme="minorHAnsi"/>
                <w:color w:val="FFFFFF" w:themeColor="background1"/>
                <w:sz w:val="24"/>
              </w:rPr>
              <w:t>Keyword</w:t>
            </w:r>
          </w:p>
        </w:tc>
      </w:tr>
      <w:tr w:rsidR="003F5020" w:rsidRPr="003F5020" w14:paraId="6C870C2F" w14:textId="77777777" w:rsidTr="67ECC7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4E524D87" w14:textId="77777777" w:rsidR="003F5020" w:rsidRPr="003F5020" w:rsidRDefault="003F5020" w:rsidP="003F5020">
            <w:pPr>
              <w:widowControl/>
              <w:autoSpaceDE/>
              <w:autoSpaceDN/>
              <w:rPr>
                <w:rFonts w:ascii="Calibri" w:hAnsi="Calibri" w:cstheme="minorHAnsi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sz w:val="20"/>
                <w:szCs w:val="20"/>
              </w:rPr>
              <w:t>Raw Materials</w:t>
            </w:r>
          </w:p>
        </w:tc>
        <w:tc>
          <w:tcPr>
            <w:tcW w:w="2552" w:type="dxa"/>
            <w:tcBorders>
              <w:top w:val="none" w:sz="0" w:space="0" w:color="auto"/>
              <w:bottom w:val="none" w:sz="0" w:space="0" w:color="auto"/>
            </w:tcBorders>
          </w:tcPr>
          <w:p w14:paraId="467517EC" w14:textId="77777777" w:rsidR="003F5020" w:rsidRPr="003F5020" w:rsidRDefault="003F5020" w:rsidP="003F5020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theme="minorHAnsi"/>
                <w:b/>
                <w:bCs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b/>
                <w:bCs/>
                <w:sz w:val="20"/>
                <w:szCs w:val="20"/>
              </w:rPr>
              <w:t>Manufacturing</w:t>
            </w:r>
          </w:p>
        </w:tc>
        <w:tc>
          <w:tcPr>
            <w:tcW w:w="2126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15239772" w14:textId="4C8A6CB1" w:rsidR="003F5020" w:rsidRPr="003F5020" w:rsidRDefault="003F5020" w:rsidP="6E07BEB5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6E07BEB5">
              <w:rPr>
                <w:rFonts w:ascii="Calibri" w:hAnsi="Calibri"/>
                <w:b/>
                <w:bCs/>
                <w:sz w:val="20"/>
                <w:szCs w:val="20"/>
              </w:rPr>
              <w:t>Energy and systems</w:t>
            </w:r>
            <w:r w:rsidR="30EEEFF3" w:rsidRPr="6E07BEB5">
              <w:rPr>
                <w:rFonts w:ascii="Calibri" w:hAnsi="Calibri"/>
                <w:b/>
                <w:bCs/>
                <w:sz w:val="20"/>
                <w:szCs w:val="20"/>
              </w:rPr>
              <w:t>/ Sustainability</w:t>
            </w:r>
          </w:p>
        </w:tc>
        <w:tc>
          <w:tcPr>
            <w:tcW w:w="25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1175BAAC" w14:textId="77777777" w:rsidR="003F5020" w:rsidRPr="003F5020" w:rsidRDefault="003F5020" w:rsidP="003F5020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theme="minorHAnsi"/>
                <w:b/>
                <w:bCs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b/>
                <w:bCs/>
                <w:sz w:val="20"/>
                <w:szCs w:val="20"/>
              </w:rPr>
              <w:t>Digitalization</w:t>
            </w:r>
          </w:p>
        </w:tc>
      </w:tr>
      <w:tr w:rsidR="00E3358B" w:rsidRPr="003F5020" w14:paraId="76DDC8AA" w14:textId="77777777" w:rsidTr="67ECC7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14:paraId="13EB4DA7" w14:textId="77777777" w:rsidR="00E3358B" w:rsidRPr="003F5020" w:rsidRDefault="00E3358B" w:rsidP="00E3358B">
            <w:pPr>
              <w:widowControl/>
              <w:autoSpaceDE/>
              <w:autoSpaceDN/>
              <w:rPr>
                <w:rFonts w:ascii="Calibri" w:hAnsi="Calibri" w:cstheme="minorHAnsi"/>
                <w:b w:val="0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b w:val="0"/>
                <w:sz w:val="20"/>
                <w:szCs w:val="20"/>
              </w:rPr>
              <w:t>□Exploration &amp; earth observation</w:t>
            </w:r>
          </w:p>
        </w:tc>
        <w:tc>
          <w:tcPr>
            <w:tcW w:w="2552" w:type="dxa"/>
          </w:tcPr>
          <w:p w14:paraId="450ECCC5" w14:textId="77777777" w:rsidR="00E3358B" w:rsidRPr="003F5020" w:rsidRDefault="00E3358B" w:rsidP="00E3358B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theme="minorHAnsi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sz w:val="20"/>
                <w:szCs w:val="20"/>
              </w:rPr>
              <w:t>□ Precision Engineering</w:t>
            </w:r>
          </w:p>
        </w:tc>
        <w:tc>
          <w:tcPr>
            <w:tcW w:w="2126" w:type="dxa"/>
            <w:shd w:val="clear" w:color="auto" w:fill="auto"/>
          </w:tcPr>
          <w:p w14:paraId="63D277E2" w14:textId="676FDF0C" w:rsidR="00E3358B" w:rsidRPr="005C678F" w:rsidRDefault="00E3358B" w:rsidP="00E3358B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0"/>
                <w:lang w:val="en-IE"/>
              </w:rPr>
            </w:pPr>
            <w:r w:rsidRPr="005C678F">
              <w:rPr>
                <w:sz w:val="20"/>
              </w:rPr>
              <w:t xml:space="preserve">□ Energy technology, </w:t>
            </w:r>
            <w:proofErr w:type="spellStart"/>
            <w:r w:rsidRPr="005C678F">
              <w:rPr>
                <w:sz w:val="20"/>
              </w:rPr>
              <w:t>prioritisation</w:t>
            </w:r>
            <w:proofErr w:type="spellEnd"/>
            <w:r w:rsidRPr="005C678F">
              <w:rPr>
                <w:sz w:val="20"/>
              </w:rPr>
              <w:t>, Energy efficiency</w:t>
            </w:r>
          </w:p>
        </w:tc>
        <w:tc>
          <w:tcPr>
            <w:tcW w:w="2552" w:type="dxa"/>
            <w:shd w:val="clear" w:color="auto" w:fill="auto"/>
          </w:tcPr>
          <w:p w14:paraId="1C4DFC89" w14:textId="52F59AD3" w:rsidR="00E3358B" w:rsidRPr="003F5020" w:rsidRDefault="00E3358B" w:rsidP="00E3358B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6E07BEB5">
              <w:rPr>
                <w:rFonts w:ascii="Calibri" w:hAnsi="Calibri"/>
                <w:sz w:val="20"/>
                <w:szCs w:val="20"/>
              </w:rPr>
              <w:t>□ Modelling and simulation</w:t>
            </w:r>
          </w:p>
        </w:tc>
      </w:tr>
      <w:tr w:rsidR="00E3358B" w:rsidRPr="003F5020" w14:paraId="15B4F5C2" w14:textId="77777777" w:rsidTr="67ECC7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35682B1A" w14:textId="77777777" w:rsidR="00E3358B" w:rsidRPr="003F5020" w:rsidRDefault="00E3358B" w:rsidP="00E3358B">
            <w:pPr>
              <w:widowControl/>
              <w:autoSpaceDE/>
              <w:autoSpaceDN/>
              <w:rPr>
                <w:rFonts w:ascii="Calibri" w:hAnsi="Calibri" w:cstheme="minorHAnsi"/>
                <w:b w:val="0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b w:val="0"/>
                <w:sz w:val="20"/>
                <w:szCs w:val="20"/>
              </w:rPr>
              <w:t>□ Mining</w:t>
            </w:r>
          </w:p>
        </w:tc>
        <w:tc>
          <w:tcPr>
            <w:tcW w:w="2552" w:type="dxa"/>
            <w:tcBorders>
              <w:top w:val="none" w:sz="0" w:space="0" w:color="auto"/>
              <w:bottom w:val="none" w:sz="0" w:space="0" w:color="auto"/>
            </w:tcBorders>
          </w:tcPr>
          <w:p w14:paraId="784A5C55" w14:textId="77777777" w:rsidR="00E3358B" w:rsidRPr="003F5020" w:rsidRDefault="00E3358B" w:rsidP="00E3358B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theme="minorHAnsi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sz w:val="20"/>
                <w:szCs w:val="20"/>
              </w:rPr>
              <w:t>□ Automation &amp; Mechatronics</w:t>
            </w:r>
          </w:p>
        </w:tc>
        <w:tc>
          <w:tcPr>
            <w:tcW w:w="2126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57C52B8D" w14:textId="4C21F416" w:rsidR="00E3358B" w:rsidRPr="005C678F" w:rsidRDefault="00E3358B" w:rsidP="00E3358B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20"/>
                <w:lang w:val="en-IE"/>
              </w:rPr>
            </w:pPr>
            <w:r w:rsidRPr="005C678F">
              <w:rPr>
                <w:sz w:val="20"/>
              </w:rPr>
              <w:t>□ RES and their specific need, Biomethane / Biofuels / Green Hydrogen, By-products and Waste utilization</w:t>
            </w:r>
          </w:p>
        </w:tc>
        <w:tc>
          <w:tcPr>
            <w:tcW w:w="25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224B808" w14:textId="715076E2" w:rsidR="00E3358B" w:rsidRPr="003F5020" w:rsidRDefault="00E3358B" w:rsidP="00E3358B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6E07BEB5">
              <w:rPr>
                <w:rFonts w:ascii="Calibri" w:hAnsi="Calibri"/>
                <w:sz w:val="20"/>
                <w:szCs w:val="20"/>
              </w:rPr>
              <w:t>□ Internet of Things</w:t>
            </w:r>
          </w:p>
        </w:tc>
      </w:tr>
      <w:tr w:rsidR="00E3358B" w:rsidRPr="003F5020" w14:paraId="794F51BD" w14:textId="77777777" w:rsidTr="67ECC7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14:paraId="5A44C7B3" w14:textId="77777777" w:rsidR="00E3358B" w:rsidRPr="003F5020" w:rsidRDefault="00E3358B" w:rsidP="00E3358B">
            <w:pPr>
              <w:widowControl/>
              <w:autoSpaceDE/>
              <w:autoSpaceDN/>
              <w:rPr>
                <w:rFonts w:ascii="Calibri" w:hAnsi="Calibri" w:cstheme="minorHAnsi"/>
                <w:b w:val="0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b w:val="0"/>
                <w:sz w:val="20"/>
                <w:szCs w:val="20"/>
              </w:rPr>
              <w:t>□ Process Engineering</w:t>
            </w:r>
          </w:p>
        </w:tc>
        <w:tc>
          <w:tcPr>
            <w:tcW w:w="2552" w:type="dxa"/>
          </w:tcPr>
          <w:p w14:paraId="1BAE0F06" w14:textId="77777777" w:rsidR="00E3358B" w:rsidRPr="003F5020" w:rsidRDefault="00E3358B" w:rsidP="00E3358B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theme="minorHAnsi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sz w:val="20"/>
                <w:szCs w:val="20"/>
              </w:rPr>
              <w:t>□ Lean and logistics</w:t>
            </w:r>
          </w:p>
        </w:tc>
        <w:tc>
          <w:tcPr>
            <w:tcW w:w="2126" w:type="dxa"/>
            <w:shd w:val="clear" w:color="auto" w:fill="auto"/>
          </w:tcPr>
          <w:p w14:paraId="7F83095B" w14:textId="39CA9CC0" w:rsidR="00E3358B" w:rsidRPr="005C678F" w:rsidRDefault="00E3358B" w:rsidP="00E3358B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5C678F">
              <w:rPr>
                <w:sz w:val="20"/>
              </w:rPr>
              <w:t>Energy efficiency in buildings &amp; building services, Renewable energy in buildings, incl. heating</w:t>
            </w:r>
          </w:p>
        </w:tc>
        <w:tc>
          <w:tcPr>
            <w:tcW w:w="2552" w:type="dxa"/>
            <w:shd w:val="clear" w:color="auto" w:fill="auto"/>
          </w:tcPr>
          <w:p w14:paraId="610AE064" w14:textId="77777777" w:rsidR="00E3358B" w:rsidRPr="003F5020" w:rsidRDefault="00E3358B" w:rsidP="00E3358B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theme="minorHAnsi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sz w:val="20"/>
                <w:szCs w:val="20"/>
              </w:rPr>
              <w:t>□ AI &amp; Smart Data</w:t>
            </w:r>
          </w:p>
        </w:tc>
      </w:tr>
      <w:tr w:rsidR="00E3358B" w:rsidRPr="003F5020" w14:paraId="1B91E6D5" w14:textId="77777777" w:rsidTr="67ECC7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72FFB1B3" w14:textId="77777777" w:rsidR="00E3358B" w:rsidRPr="003F5020" w:rsidRDefault="00E3358B" w:rsidP="00E3358B">
            <w:pPr>
              <w:widowControl/>
              <w:autoSpaceDE/>
              <w:autoSpaceDN/>
              <w:rPr>
                <w:rFonts w:ascii="Calibri" w:hAnsi="Calibri" w:cstheme="minorHAnsi"/>
                <w:b w:val="0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b w:val="0"/>
                <w:sz w:val="20"/>
                <w:szCs w:val="20"/>
              </w:rPr>
              <w:t>□ Metallurgy</w:t>
            </w:r>
          </w:p>
        </w:tc>
        <w:tc>
          <w:tcPr>
            <w:tcW w:w="2552" w:type="dxa"/>
            <w:tcBorders>
              <w:top w:val="none" w:sz="0" w:space="0" w:color="auto"/>
              <w:bottom w:val="none" w:sz="0" w:space="0" w:color="auto"/>
            </w:tcBorders>
          </w:tcPr>
          <w:p w14:paraId="56510B8C" w14:textId="77777777" w:rsidR="00E3358B" w:rsidRPr="003F5020" w:rsidRDefault="00E3358B" w:rsidP="00E3358B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theme="minorHAnsi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sz w:val="20"/>
                <w:szCs w:val="20"/>
              </w:rPr>
              <w:t>□ Additive Manufacturing</w:t>
            </w:r>
          </w:p>
        </w:tc>
        <w:tc>
          <w:tcPr>
            <w:tcW w:w="2126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7E34ECDF" w14:textId="7DB86D12" w:rsidR="00E3358B" w:rsidRPr="005C678F" w:rsidRDefault="00E3358B" w:rsidP="00E3358B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20"/>
                <w:lang w:val="en-IE"/>
              </w:rPr>
            </w:pPr>
            <w:r w:rsidRPr="005C678F">
              <w:rPr>
                <w:sz w:val="20"/>
              </w:rPr>
              <w:t>□ Future energy trends in the industries, Industrial energy use, Innovative/emerging energy technologies</w:t>
            </w:r>
          </w:p>
        </w:tc>
        <w:tc>
          <w:tcPr>
            <w:tcW w:w="25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F70203F" w14:textId="77777777" w:rsidR="00E3358B" w:rsidRPr="003F5020" w:rsidRDefault="00E3358B" w:rsidP="00E3358B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theme="minorHAnsi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sz w:val="20"/>
                <w:szCs w:val="20"/>
              </w:rPr>
              <w:t>□ 3D for Industry</w:t>
            </w:r>
          </w:p>
        </w:tc>
      </w:tr>
      <w:tr w:rsidR="00E3358B" w:rsidRPr="003F5020" w14:paraId="1B794411" w14:textId="77777777" w:rsidTr="67ECC7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14:paraId="475139F8" w14:textId="77777777" w:rsidR="00E3358B" w:rsidRPr="003F5020" w:rsidRDefault="00E3358B" w:rsidP="00E3358B">
            <w:pPr>
              <w:widowControl/>
              <w:autoSpaceDE/>
              <w:autoSpaceDN/>
              <w:rPr>
                <w:rFonts w:ascii="Calibri" w:hAnsi="Calibri" w:cstheme="minorHAnsi"/>
                <w:b w:val="0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b w:val="0"/>
                <w:sz w:val="20"/>
                <w:szCs w:val="20"/>
              </w:rPr>
              <w:lastRenderedPageBreak/>
              <w:t>□ Recycling and reuse</w:t>
            </w:r>
          </w:p>
        </w:tc>
        <w:tc>
          <w:tcPr>
            <w:tcW w:w="2552" w:type="dxa"/>
          </w:tcPr>
          <w:p w14:paraId="1229A89A" w14:textId="77777777" w:rsidR="00E3358B" w:rsidRPr="003F5020" w:rsidRDefault="00E3358B" w:rsidP="00E3358B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theme="minorHAnsi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sz w:val="20"/>
                <w:szCs w:val="20"/>
              </w:rPr>
              <w:t xml:space="preserve">□ Robotics &amp; </w:t>
            </w:r>
            <w:proofErr w:type="spellStart"/>
            <w:r w:rsidRPr="003F5020">
              <w:rPr>
                <w:rFonts w:ascii="Calibri" w:hAnsi="Calibri" w:cstheme="minorHAnsi"/>
                <w:sz w:val="20"/>
                <w:szCs w:val="20"/>
              </w:rPr>
              <w:t>Cobotics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14:paraId="6335D6B0" w14:textId="74CEF25B" w:rsidR="00E3358B" w:rsidRPr="005C678F" w:rsidRDefault="00E3358B" w:rsidP="00E3358B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0"/>
                <w:lang w:val="en-IE"/>
              </w:rPr>
            </w:pPr>
            <w:r w:rsidRPr="005C678F">
              <w:rPr>
                <w:sz w:val="20"/>
              </w:rPr>
              <w:t>□ Grid scale renewable electricity generation</w:t>
            </w:r>
          </w:p>
        </w:tc>
        <w:tc>
          <w:tcPr>
            <w:tcW w:w="2552" w:type="dxa"/>
            <w:shd w:val="clear" w:color="auto" w:fill="auto"/>
          </w:tcPr>
          <w:p w14:paraId="237A075D" w14:textId="77777777" w:rsidR="00E3358B" w:rsidRPr="003F5020" w:rsidRDefault="00E3358B" w:rsidP="00E3358B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theme="minorHAnsi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sz w:val="20"/>
                <w:szCs w:val="20"/>
              </w:rPr>
              <w:t>□ Building Information Modelling</w:t>
            </w:r>
          </w:p>
        </w:tc>
      </w:tr>
      <w:tr w:rsidR="00E3358B" w:rsidRPr="006F10F9" w14:paraId="0B4D0ACF" w14:textId="77777777" w:rsidTr="67ECC7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16350C61" w14:textId="77777777" w:rsidR="00E3358B" w:rsidRPr="003F5020" w:rsidRDefault="00E3358B" w:rsidP="00E3358B">
            <w:pPr>
              <w:widowControl/>
              <w:autoSpaceDE/>
              <w:autoSpaceDN/>
              <w:rPr>
                <w:rFonts w:ascii="Calibri" w:hAnsi="Calibri" w:cstheme="minorHAnsi"/>
                <w:b w:val="0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b w:val="0"/>
                <w:sz w:val="20"/>
                <w:szCs w:val="20"/>
              </w:rPr>
              <w:t>□ Social License to Operate</w:t>
            </w:r>
          </w:p>
        </w:tc>
        <w:tc>
          <w:tcPr>
            <w:tcW w:w="2552" w:type="dxa"/>
            <w:tcBorders>
              <w:top w:val="none" w:sz="0" w:space="0" w:color="auto"/>
              <w:bottom w:val="none" w:sz="0" w:space="0" w:color="auto"/>
            </w:tcBorders>
          </w:tcPr>
          <w:p w14:paraId="0C28B4AA" w14:textId="77777777" w:rsidR="00E3358B" w:rsidRPr="003F5020" w:rsidRDefault="00E3358B" w:rsidP="00E3358B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theme="minorHAnsi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sz w:val="20"/>
                <w:szCs w:val="20"/>
              </w:rPr>
              <w:t>□ Circular friendly product design</w:t>
            </w:r>
          </w:p>
        </w:tc>
        <w:tc>
          <w:tcPr>
            <w:tcW w:w="2126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10A7A5EB" w14:textId="762D28DF" w:rsidR="00E3358B" w:rsidRPr="005C678F" w:rsidRDefault="00E3358B" w:rsidP="00E3358B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sz w:val="20"/>
                <w:lang w:val="en-IE"/>
              </w:rPr>
            </w:pPr>
            <w:r w:rsidRPr="005C678F">
              <w:rPr>
                <w:sz w:val="20"/>
              </w:rPr>
              <w:t>□ EU Energy Policy (current &amp; emerging), Transition regions and their need</w:t>
            </w:r>
          </w:p>
        </w:tc>
        <w:tc>
          <w:tcPr>
            <w:tcW w:w="25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A94D8C7" w14:textId="77777777" w:rsidR="00E3358B" w:rsidRPr="003F5020" w:rsidRDefault="00E3358B" w:rsidP="00E3358B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theme="minorHAnsi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sz w:val="20"/>
                <w:szCs w:val="20"/>
              </w:rPr>
              <w:t>□ Use of AR and VR</w:t>
            </w:r>
          </w:p>
        </w:tc>
      </w:tr>
      <w:tr w:rsidR="00E3358B" w:rsidRPr="003F5020" w14:paraId="14670A1B" w14:textId="77777777" w:rsidTr="67ECC7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14:paraId="25A469BD" w14:textId="77777777" w:rsidR="00E3358B" w:rsidRPr="003F5020" w:rsidRDefault="00E3358B" w:rsidP="00E3358B">
            <w:pPr>
              <w:widowControl/>
              <w:autoSpaceDE/>
              <w:autoSpaceDN/>
              <w:rPr>
                <w:rFonts w:ascii="Calibri" w:hAnsi="Calibri" w:cstheme="minorHAnsi"/>
                <w:b w:val="0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b w:val="0"/>
                <w:sz w:val="20"/>
                <w:szCs w:val="20"/>
              </w:rPr>
              <w:t>□ Substitution of materials</w:t>
            </w:r>
          </w:p>
        </w:tc>
        <w:tc>
          <w:tcPr>
            <w:tcW w:w="2552" w:type="dxa"/>
          </w:tcPr>
          <w:p w14:paraId="2F793687" w14:textId="77777777" w:rsidR="00E3358B" w:rsidRPr="003F5020" w:rsidRDefault="00E3358B" w:rsidP="00E3358B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theme="minorHAnsi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sz w:val="20"/>
                <w:szCs w:val="20"/>
              </w:rPr>
              <w:t>□ Supply Chain Management</w:t>
            </w:r>
          </w:p>
        </w:tc>
        <w:tc>
          <w:tcPr>
            <w:tcW w:w="2126" w:type="dxa"/>
            <w:shd w:val="clear" w:color="auto" w:fill="auto"/>
          </w:tcPr>
          <w:p w14:paraId="582D9BBA" w14:textId="57A7ED1A" w:rsidR="00E3358B" w:rsidRPr="005C678F" w:rsidRDefault="00E3358B" w:rsidP="00E3358B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0"/>
                <w:lang w:val="en-IE"/>
              </w:rPr>
            </w:pPr>
            <w:r w:rsidRPr="005C678F">
              <w:rPr>
                <w:sz w:val="20"/>
              </w:rPr>
              <w:t>□ Energy Supply Chain</w:t>
            </w:r>
          </w:p>
        </w:tc>
        <w:tc>
          <w:tcPr>
            <w:tcW w:w="2552" w:type="dxa"/>
            <w:shd w:val="clear" w:color="auto" w:fill="auto"/>
          </w:tcPr>
          <w:p w14:paraId="68BC21BC" w14:textId="5BE2CC4C" w:rsidR="00E3358B" w:rsidRPr="003F5020" w:rsidRDefault="00E3358B" w:rsidP="00E3358B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lang w:val="en-IE"/>
              </w:rPr>
            </w:pPr>
            <w:r w:rsidRPr="6E07BEB5">
              <w:rPr>
                <w:rFonts w:ascii="Calibri" w:hAnsi="Calibri"/>
                <w:sz w:val="20"/>
                <w:szCs w:val="20"/>
              </w:rPr>
              <w:t xml:space="preserve">□ </w:t>
            </w:r>
            <w:r w:rsidRPr="6E07BEB5">
              <w:rPr>
                <w:rFonts w:ascii="Calibri" w:eastAsia="Calibri" w:hAnsi="Calibri" w:cs="Calibri"/>
                <w:lang w:val="en-IE"/>
              </w:rPr>
              <w:t>Border conditions for digitalisation</w:t>
            </w:r>
          </w:p>
        </w:tc>
      </w:tr>
      <w:tr w:rsidR="00E3358B" w:rsidRPr="003F5020" w14:paraId="38FABE94" w14:textId="77777777" w:rsidTr="67ECC7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4FFB7B5C" w14:textId="77777777" w:rsidR="00E3358B" w:rsidRPr="003F5020" w:rsidRDefault="00E3358B" w:rsidP="00E3358B">
            <w:pPr>
              <w:widowControl/>
              <w:autoSpaceDE/>
              <w:autoSpaceDN/>
              <w:rPr>
                <w:rFonts w:ascii="Calibri" w:hAnsi="Calibri" w:cstheme="minorHAnsi"/>
                <w:b w:val="0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b w:val="0"/>
                <w:sz w:val="20"/>
                <w:szCs w:val="20"/>
              </w:rPr>
              <w:t>□ Sustainability and Green Practices</w:t>
            </w:r>
          </w:p>
        </w:tc>
        <w:tc>
          <w:tcPr>
            <w:tcW w:w="2552" w:type="dxa"/>
            <w:tcBorders>
              <w:top w:val="none" w:sz="0" w:space="0" w:color="auto"/>
              <w:bottom w:val="none" w:sz="0" w:space="0" w:color="auto"/>
            </w:tcBorders>
          </w:tcPr>
          <w:p w14:paraId="7DB8522F" w14:textId="77777777" w:rsidR="00E3358B" w:rsidRPr="003F5020" w:rsidRDefault="00E3358B" w:rsidP="00E3358B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theme="minorHAnsi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sz w:val="20"/>
                <w:szCs w:val="20"/>
              </w:rPr>
              <w:t>□ Smart Devices</w:t>
            </w:r>
          </w:p>
        </w:tc>
        <w:tc>
          <w:tcPr>
            <w:tcW w:w="2126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2335C625" w14:textId="0E0B46AB" w:rsidR="00E3358B" w:rsidRPr="005C678F" w:rsidRDefault="00E3358B" w:rsidP="00E3358B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5C678F">
              <w:rPr>
                <w:sz w:val="20"/>
              </w:rPr>
              <w:t>Sustainable transport</w:t>
            </w:r>
          </w:p>
        </w:tc>
        <w:tc>
          <w:tcPr>
            <w:tcW w:w="25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0FF30A9" w14:textId="383A12E1" w:rsidR="00E3358B" w:rsidRPr="003F5020" w:rsidRDefault="00E3358B" w:rsidP="00E3358B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lang w:val="cs"/>
              </w:rPr>
            </w:pPr>
            <w:r w:rsidRPr="67ECC746">
              <w:rPr>
                <w:rFonts w:ascii="Calibri" w:hAnsi="Calibri"/>
                <w:sz w:val="20"/>
                <w:szCs w:val="20"/>
              </w:rPr>
              <w:t xml:space="preserve">□ </w:t>
            </w:r>
            <w:r w:rsidRPr="67ECC746">
              <w:rPr>
                <w:rFonts w:ascii="Calibri" w:eastAsia="Calibri" w:hAnsi="Calibri" w:cs="Calibri"/>
                <w:lang w:val="cs"/>
              </w:rPr>
              <w:t>Digital produktivity</w:t>
            </w:r>
          </w:p>
        </w:tc>
      </w:tr>
      <w:tr w:rsidR="00E3358B" w:rsidRPr="003F5020" w14:paraId="1D61E2EC" w14:textId="77777777" w:rsidTr="67ECC7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14:paraId="066DFEEC" w14:textId="77777777" w:rsidR="00E3358B" w:rsidRPr="003F5020" w:rsidRDefault="00E3358B" w:rsidP="00E3358B">
            <w:pPr>
              <w:widowControl/>
              <w:autoSpaceDE/>
              <w:autoSpaceDN/>
              <w:rPr>
                <w:rFonts w:ascii="Calibri" w:hAnsi="Calibri" w:cstheme="minorHAnsi"/>
                <w:b w:val="0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b w:val="0"/>
                <w:sz w:val="20"/>
                <w:szCs w:val="20"/>
              </w:rPr>
              <w:t>□ Supply Chain Management</w:t>
            </w:r>
          </w:p>
        </w:tc>
        <w:tc>
          <w:tcPr>
            <w:tcW w:w="2552" w:type="dxa"/>
          </w:tcPr>
          <w:p w14:paraId="44D95E54" w14:textId="77777777" w:rsidR="00E3358B" w:rsidRPr="003F5020" w:rsidRDefault="00E3358B" w:rsidP="00E3358B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theme="minorHAnsi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sz w:val="20"/>
                <w:szCs w:val="20"/>
              </w:rPr>
              <w:t>□ Sustainable and Green Practices</w:t>
            </w:r>
          </w:p>
        </w:tc>
        <w:tc>
          <w:tcPr>
            <w:tcW w:w="2126" w:type="dxa"/>
            <w:shd w:val="clear" w:color="auto" w:fill="auto"/>
          </w:tcPr>
          <w:p w14:paraId="62049800" w14:textId="3A93CBA5" w:rsidR="00E3358B" w:rsidRPr="005C678F" w:rsidRDefault="00E3358B" w:rsidP="00E3358B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5C678F">
              <w:rPr>
                <w:sz w:val="20"/>
              </w:rPr>
              <w:t>□ Innovative/emerging energy business models</w:t>
            </w:r>
          </w:p>
        </w:tc>
        <w:tc>
          <w:tcPr>
            <w:tcW w:w="2552" w:type="dxa"/>
            <w:shd w:val="clear" w:color="auto" w:fill="auto"/>
          </w:tcPr>
          <w:p w14:paraId="65482FE2" w14:textId="463B9789" w:rsidR="00E3358B" w:rsidRPr="003F5020" w:rsidRDefault="00E3358B" w:rsidP="00E3358B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67ECC746">
              <w:rPr>
                <w:rFonts w:ascii="Calibri" w:hAnsi="Calibri"/>
                <w:sz w:val="20"/>
                <w:szCs w:val="20"/>
              </w:rPr>
              <w:t>□ digitalization of SME’s</w:t>
            </w:r>
          </w:p>
        </w:tc>
      </w:tr>
      <w:tr w:rsidR="00E3358B" w:rsidRPr="003F5020" w14:paraId="028F7442" w14:textId="77777777" w:rsidTr="67ECC7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4F4B27D6" w14:textId="77777777" w:rsidR="00E3358B" w:rsidRPr="003F5020" w:rsidRDefault="00E3358B" w:rsidP="00E3358B">
            <w:pPr>
              <w:widowControl/>
              <w:autoSpaceDE/>
              <w:autoSpaceDN/>
              <w:rPr>
                <w:rFonts w:ascii="Calibri" w:hAnsi="Calibri" w:cstheme="minorHAnsi"/>
                <w:b w:val="0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b w:val="0"/>
                <w:sz w:val="20"/>
                <w:szCs w:val="20"/>
              </w:rPr>
              <w:t>□ Sensors and processes</w:t>
            </w:r>
          </w:p>
        </w:tc>
        <w:tc>
          <w:tcPr>
            <w:tcW w:w="2552" w:type="dxa"/>
            <w:tcBorders>
              <w:top w:val="none" w:sz="0" w:space="0" w:color="auto"/>
              <w:bottom w:val="none" w:sz="0" w:space="0" w:color="auto"/>
            </w:tcBorders>
          </w:tcPr>
          <w:p w14:paraId="11442E1D" w14:textId="77777777" w:rsidR="00E3358B" w:rsidRPr="003F5020" w:rsidRDefault="00E3358B" w:rsidP="00E3358B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theme="minorHAnsi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sz w:val="20"/>
                <w:szCs w:val="20"/>
              </w:rPr>
              <w:t xml:space="preserve">□ </w:t>
            </w:r>
            <w:proofErr w:type="spellStart"/>
            <w:r w:rsidRPr="003F5020">
              <w:rPr>
                <w:rFonts w:ascii="Calibri" w:hAnsi="Calibri" w:cstheme="minorHAnsi"/>
                <w:sz w:val="20"/>
                <w:szCs w:val="20"/>
              </w:rPr>
              <w:t>Customisation</w:t>
            </w:r>
            <w:proofErr w:type="spellEnd"/>
          </w:p>
        </w:tc>
        <w:tc>
          <w:tcPr>
            <w:tcW w:w="2126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</w:tcPr>
          <w:p w14:paraId="7FA9BB30" w14:textId="1A3C4376" w:rsidR="00E3358B" w:rsidRPr="005C678F" w:rsidRDefault="00E3358B" w:rsidP="00E3358B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5C678F">
              <w:rPr>
                <w:sz w:val="20"/>
              </w:rPr>
              <w:t>□ Environment for energy transition, LCA, Circular economy, circular scan</w:t>
            </w:r>
          </w:p>
        </w:tc>
        <w:tc>
          <w:tcPr>
            <w:tcW w:w="25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D7F2A88" w14:textId="6D243C0F" w:rsidR="00E3358B" w:rsidRPr="003F5020" w:rsidRDefault="00E3358B" w:rsidP="00E3358B">
            <w:pPr>
              <w:widowControl/>
              <w:autoSpaceDE/>
              <w:autoSpaceDN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lang w:val="cs"/>
              </w:rPr>
            </w:pPr>
            <w:r w:rsidRPr="67ECC746">
              <w:rPr>
                <w:rFonts w:ascii="Calibri" w:hAnsi="Calibri"/>
                <w:sz w:val="20"/>
                <w:szCs w:val="20"/>
              </w:rPr>
              <w:t xml:space="preserve">□ </w:t>
            </w:r>
            <w:r w:rsidRPr="67ECC746">
              <w:rPr>
                <w:rFonts w:ascii="Calibri" w:eastAsia="Calibri" w:hAnsi="Calibri" w:cs="Calibri"/>
                <w:lang w:val="cs"/>
              </w:rPr>
              <w:t>Predictive maintenance</w:t>
            </w:r>
          </w:p>
        </w:tc>
      </w:tr>
      <w:tr w:rsidR="003F5020" w:rsidRPr="003F5020" w14:paraId="0A80CBFE" w14:textId="77777777" w:rsidTr="67ECC74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14:paraId="546BBB14" w14:textId="77777777" w:rsidR="003F5020" w:rsidRPr="003F5020" w:rsidRDefault="003F5020" w:rsidP="003F5020">
            <w:pPr>
              <w:widowControl/>
              <w:autoSpaceDE/>
              <w:autoSpaceDN/>
              <w:rPr>
                <w:rFonts w:ascii="Calibri" w:hAnsi="Calibri" w:cstheme="minorHAnsi"/>
                <w:b w:val="0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b w:val="0"/>
                <w:sz w:val="20"/>
                <w:szCs w:val="20"/>
              </w:rPr>
              <w:t>Other:</w:t>
            </w:r>
          </w:p>
        </w:tc>
        <w:tc>
          <w:tcPr>
            <w:tcW w:w="2552" w:type="dxa"/>
          </w:tcPr>
          <w:p w14:paraId="43F4C376" w14:textId="77777777" w:rsidR="003F5020" w:rsidRPr="003F5020" w:rsidRDefault="003F5020" w:rsidP="003F5020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theme="minorHAnsi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sz w:val="20"/>
                <w:szCs w:val="20"/>
              </w:rPr>
              <w:t>Other:</w:t>
            </w:r>
          </w:p>
        </w:tc>
        <w:tc>
          <w:tcPr>
            <w:tcW w:w="2126" w:type="dxa"/>
            <w:vAlign w:val="center"/>
          </w:tcPr>
          <w:p w14:paraId="1FFB6481" w14:textId="77777777" w:rsidR="003F5020" w:rsidRPr="003F5020" w:rsidRDefault="003F5020" w:rsidP="003F5020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theme="minorHAnsi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sz w:val="20"/>
                <w:szCs w:val="20"/>
              </w:rPr>
              <w:t>Other:</w:t>
            </w:r>
          </w:p>
        </w:tc>
        <w:tc>
          <w:tcPr>
            <w:tcW w:w="2552" w:type="dxa"/>
          </w:tcPr>
          <w:p w14:paraId="0A4B6C27" w14:textId="77777777" w:rsidR="003F5020" w:rsidRPr="003F5020" w:rsidRDefault="003F5020" w:rsidP="003F5020">
            <w:pPr>
              <w:widowControl/>
              <w:autoSpaceDE/>
              <w:autoSpaceDN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theme="minorHAnsi"/>
                <w:sz w:val="20"/>
                <w:szCs w:val="20"/>
              </w:rPr>
            </w:pPr>
            <w:r w:rsidRPr="003F5020">
              <w:rPr>
                <w:rFonts w:ascii="Calibri" w:hAnsi="Calibri" w:cstheme="minorHAnsi"/>
                <w:sz w:val="20"/>
                <w:szCs w:val="20"/>
              </w:rPr>
              <w:t>Other:</w:t>
            </w:r>
          </w:p>
        </w:tc>
      </w:tr>
    </w:tbl>
    <w:p w14:paraId="5D65CD1A" w14:textId="77777777" w:rsidR="003F5020" w:rsidRPr="003F5020" w:rsidRDefault="003F5020" w:rsidP="002118F1">
      <w:pPr>
        <w:spacing w:after="0" w:line="240" w:lineRule="auto"/>
        <w:rPr>
          <w:sz w:val="24"/>
          <w:lang w:val="en-US"/>
        </w:rPr>
      </w:pPr>
    </w:p>
    <w:sectPr w:rsidR="003F5020" w:rsidRPr="003F5020" w:rsidSect="007363A2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78E2B2" w14:textId="77777777" w:rsidR="008D4B59" w:rsidRDefault="008D4B59" w:rsidP="001D6A00">
      <w:pPr>
        <w:spacing w:after="0" w:line="240" w:lineRule="auto"/>
      </w:pPr>
      <w:r>
        <w:separator/>
      </w:r>
    </w:p>
  </w:endnote>
  <w:endnote w:type="continuationSeparator" w:id="0">
    <w:p w14:paraId="3A5C9870" w14:textId="77777777" w:rsidR="008D4B59" w:rsidRDefault="008D4B59" w:rsidP="001D6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0B76A1" w14:textId="7968A925" w:rsidR="001D6A00" w:rsidRDefault="008D4B59">
    <w:pPr>
      <w:pStyle w:val="Alatunniste"/>
    </w:pPr>
    <w:r>
      <w:rPr>
        <w:noProof/>
      </w:rPr>
      <w:pict w14:anchorId="154555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405.1pt;margin-top:2.2pt;width:111.4pt;height:31.2pt;z-index:251674624;mso-position-horizontal-relative:text;mso-position-vertical-relative:text;mso-width-relative:page;mso-height-relative:page">
          <v:imagedata r:id="rId1" o:title="LOGO (B) CMYK" croptop="20237f" cropbottom="19345f"/>
        </v:shape>
      </w:pict>
    </w:r>
    <w:r w:rsidR="005D07E6" w:rsidRPr="000F5BBD">
      <w:rPr>
        <w:noProof/>
        <w:lang w:eastAsia="fi-FI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B8D210D" wp14:editId="03515DCA">
              <wp:simplePos x="0" y="0"/>
              <wp:positionH relativeFrom="margin">
                <wp:posOffset>-413689</wp:posOffset>
              </wp:positionH>
              <wp:positionV relativeFrom="paragraph">
                <wp:posOffset>-83820</wp:posOffset>
              </wp:positionV>
              <wp:extent cx="5390515" cy="621030"/>
              <wp:effectExtent l="0" t="0" r="0" b="0"/>
              <wp:wrapNone/>
              <wp:docPr id="51" name="Ryhmä 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90515" cy="621030"/>
                        <a:chOff x="1738738" y="137794"/>
                        <a:chExt cx="8617197" cy="994191"/>
                      </a:xfrm>
                    </wpg:grpSpPr>
                    <wpg:grpSp>
                      <wpg:cNvPr id="2" name="Ryhmä 2"/>
                      <wpg:cNvGrpSpPr/>
                      <wpg:grpSpPr>
                        <a:xfrm>
                          <a:off x="1738738" y="211167"/>
                          <a:ext cx="6365438" cy="865819"/>
                          <a:chOff x="1738738" y="211167"/>
                          <a:chExt cx="6365438" cy="865819"/>
                        </a:xfrm>
                      </wpg:grpSpPr>
                      <pic:pic xmlns:pic="http://schemas.openxmlformats.org/drawingml/2006/picture">
                        <pic:nvPicPr>
                          <pic:cNvPr id="5" name="Kuva 5"/>
                          <pic:cNvPicPr>
                            <a:picLocks noChangeAspect="1"/>
                          </pic:cNvPicPr>
                        </pic:nvPicPr>
                        <pic:blipFill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900208" y="211167"/>
                            <a:ext cx="1203968" cy="8658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Kuva 6"/>
                          <pic:cNvPicPr>
                            <a:picLocks noChangeAspect="1"/>
                          </pic:cNvPicPr>
                        </pic:nvPicPr>
                        <pic:blipFill>
                          <a:blip r:embed="rId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38738" y="433844"/>
                            <a:ext cx="1747558" cy="4753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Kuva 7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0645" y="466006"/>
                            <a:ext cx="1581234" cy="4131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Kuva 9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39812" y="464369"/>
                            <a:ext cx="1146148" cy="41482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3" name="Kuva 3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119007" y="137794"/>
                          <a:ext cx="2236928" cy="99419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>
          <w:pict>
            <v:group id="Ryhmä 50" style="position:absolute;margin-left:-32.55pt;margin-top:-6.6pt;width:424.45pt;height:48.9pt;z-index:251661312;mso-position-horizontal-relative:margin;mso-width-relative:margin;mso-height-relative:margin" coordsize="86171,9941" coordorigin="17387,1377" o:spid="_x0000_s1026" w14:anchorId="7CFE40D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">
              <v:group id="Ryhmä 2" style="position:absolute;left:17387;top:2111;width:63654;height:8658" coordsize="63654,8658" coordorigin="17387,2111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Kuva 5" style="position:absolute;left:69002;top:2111;width:12039;height:865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">
                  <v:imagedata o:title="" r:id="rId7"/>
                </v:shape>
                <v:shape id="Kuva 6" style="position:absolute;left:17387;top:4338;width:17475;height:4753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">
                  <v:imagedata o:title="" r:id="rId8"/>
                </v:shape>
                <v:shape id="Kuva 7" style="position:absolute;left:36406;top:4660;width:15812;height:4131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">
                  <v:imagedata o:title="" r:id="rId9"/>
                </v:shape>
                <v:shape id="Kuva 9" style="position:absolute;left:55398;top:4643;width:11461;height:4148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">
                  <v:imagedata o:title="" r:id="rId10"/>
                </v:shape>
              </v:group>
              <v:shape id="Kuva 3" style="position:absolute;left:81190;top:1377;width:22369;height:9942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">
                <v:imagedata o:title="" r:id="rId11"/>
              </v:shape>
              <w10:wrap anchorx="margin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414E7F" w14:textId="1BA17609" w:rsidR="007363A2" w:rsidRDefault="00B161E6">
    <w:pPr>
      <w:pStyle w:val="Alatunniste"/>
    </w:pPr>
    <w:r w:rsidRPr="000F5BBD">
      <w:rPr>
        <w:noProof/>
        <w:lang w:eastAsia="fi-FI"/>
      </w:rPr>
      <mc:AlternateContent>
        <mc:Choice Requires="wpg">
          <w:drawing>
            <wp:anchor distT="0" distB="0" distL="114300" distR="114300" simplePos="0" relativeHeight="251672576" behindDoc="0" locked="0" layoutInCell="1" allowOverlap="1" wp14:anchorId="3B63A39C" wp14:editId="0A45BBB1">
              <wp:simplePos x="0" y="0"/>
              <wp:positionH relativeFrom="margin">
                <wp:posOffset>-417940</wp:posOffset>
              </wp:positionH>
              <wp:positionV relativeFrom="paragraph">
                <wp:posOffset>-84262</wp:posOffset>
              </wp:positionV>
              <wp:extent cx="5414314" cy="621030"/>
              <wp:effectExtent l="0" t="0" r="0" b="0"/>
              <wp:wrapNone/>
              <wp:docPr id="14" name="Ryhmä 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14314" cy="621030"/>
                        <a:chOff x="1738738" y="150522"/>
                        <a:chExt cx="8655354" cy="994191"/>
                      </a:xfrm>
                    </wpg:grpSpPr>
                    <wpg:grpSp>
                      <wpg:cNvPr id="15" name="Ryhmä 15"/>
                      <wpg:cNvGrpSpPr/>
                      <wpg:grpSpPr>
                        <a:xfrm>
                          <a:off x="1738738" y="198438"/>
                          <a:ext cx="6365478" cy="865819"/>
                          <a:chOff x="1738738" y="198438"/>
                          <a:chExt cx="6365478" cy="865819"/>
                        </a:xfrm>
                      </wpg:grpSpPr>
                      <pic:pic xmlns:pic="http://schemas.openxmlformats.org/drawingml/2006/picture">
                        <pic:nvPicPr>
                          <pic:cNvPr id="16" name="Kuva 16"/>
                          <pic:cNvPicPr>
                            <a:picLocks noChangeAspect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900248" y="198438"/>
                            <a:ext cx="1203968" cy="8658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Kuva 17"/>
                          <pic:cNvPicPr>
                            <a:picLocks noChangeAspect="1"/>
                          </pic:cNvPicPr>
                        </pic:nvPicPr>
                        <pic:blipFill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38738" y="433844"/>
                            <a:ext cx="1747558" cy="47533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Kuva 18"/>
                          <pic:cNvPicPr>
                            <a:picLocks noChangeAspect="1"/>
                          </pic:cNvPicPr>
                        </pic:nvPicPr>
                        <pic:blipFill>
                          <a:blip r:embed="rId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0660" y="466007"/>
                            <a:ext cx="1581233" cy="4131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Kuva 20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52562" y="464371"/>
                            <a:ext cx="1146149" cy="41482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21" name="Kuva 21"/>
                        <pic:cNvPicPr>
                          <a:picLocks noChangeAspect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157168" y="150522"/>
                          <a:ext cx="2236924" cy="99419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>
          <w:pict>
            <v:group id="Ryhmä 50" style="position:absolute;margin-left:-32.9pt;margin-top:-6.65pt;width:426.3pt;height:48.9pt;z-index:251672576;mso-position-horizontal-relative:margin;mso-width-relative:margin;mso-height-relative:margin" coordsize="86553,9941" coordorigin="17387,1505" o:spid="_x0000_s1026" w14:anchorId="2D8AC55C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">
              <v:group id="Ryhmä 15" style="position:absolute;left:17387;top:1984;width:63655;height:8658" coordsize="63654,8658" coordorigin="17387,1984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Kuva 16" style="position:absolute;left:69002;top:1984;width:12040;height:865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">
                  <v:imagedata o:title="" r:id="rId6"/>
                </v:shape>
                <v:shape id="Kuva 17" style="position:absolute;left:17387;top:4338;width:17475;height:4753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">
                  <v:imagedata o:title="" r:id="rId7"/>
                </v:shape>
                <v:shape id="Kuva 18" style="position:absolute;left:36406;top:4660;width:15812;height:4131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">
                  <v:imagedata o:title="" r:id="rId8"/>
                </v:shape>
                <v:shape id="Kuva 20" style="position:absolute;left:55525;top:4643;width:11462;height:4148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">
                  <v:imagedata o:title="" r:id="rId9"/>
                </v:shape>
              </v:group>
              <v:shape id="Kuva 21" style="position:absolute;left:81571;top:1505;width:22369;height:9942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">
                <v:imagedata o:title="" r:id="rId10"/>
              </v:shape>
              <w10:wrap anchorx="margin"/>
            </v:group>
          </w:pict>
        </mc:Fallback>
      </mc:AlternateContent>
    </w:r>
    <w:r w:rsidR="008D4B59">
      <w:rPr>
        <w:noProof/>
      </w:rPr>
      <w:pict w14:anchorId="112AAE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margin-left:400.1pt;margin-top:-5pt;width:119.6pt;height:39.45pt;z-index:251676672;mso-position-horizontal-relative:text;mso-position-vertical-relative:text;mso-width-relative:page;mso-height-relative:page">
          <v:imagedata r:id="rId11" o:title="LOGO (B) CMYK" croptop="17701f" cropbottom="17254f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3BF97E" w14:textId="77777777" w:rsidR="008D4B59" w:rsidRDefault="008D4B59" w:rsidP="001D6A00">
      <w:pPr>
        <w:spacing w:after="0" w:line="240" w:lineRule="auto"/>
      </w:pPr>
      <w:r>
        <w:separator/>
      </w:r>
    </w:p>
  </w:footnote>
  <w:footnote w:type="continuationSeparator" w:id="0">
    <w:p w14:paraId="39C80A30" w14:textId="77777777" w:rsidR="008D4B59" w:rsidRDefault="008D4B59" w:rsidP="001D6A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A4998" w14:textId="3799DCC0" w:rsidR="001D6A00" w:rsidRDefault="007363A2">
    <w:pPr>
      <w:pStyle w:val="Yltunniste"/>
    </w:pPr>
    <w:r>
      <w:rPr>
        <w:noProof/>
        <w:lang w:eastAsia="fi-FI"/>
      </w:rPr>
      <w:drawing>
        <wp:anchor distT="0" distB="0" distL="114300" distR="114300" simplePos="0" relativeHeight="251670528" behindDoc="0" locked="0" layoutInCell="1" allowOverlap="1" wp14:anchorId="79344A54" wp14:editId="4D69B742">
          <wp:simplePos x="0" y="0"/>
          <wp:positionH relativeFrom="column">
            <wp:posOffset>3873500</wp:posOffset>
          </wp:positionH>
          <wp:positionV relativeFrom="paragraph">
            <wp:posOffset>-365760</wp:posOffset>
          </wp:positionV>
          <wp:extent cx="2441575" cy="927735"/>
          <wp:effectExtent l="0" t="0" r="0" b="0"/>
          <wp:wrapNone/>
          <wp:docPr id="13" name="Kuva 13" descr="C:\Users\mintan\AppData\Local\Microsoft\Windows\INetCache\Content.Word\SUA logo new hori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mintan\AppData\Local\Microsoft\Windows\INetCache\Content.Word\SUA logo new horizont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1575" cy="927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i-FI"/>
      </w:rPr>
      <w:drawing>
        <wp:anchor distT="0" distB="0" distL="114300" distR="114300" simplePos="0" relativeHeight="251669504" behindDoc="0" locked="0" layoutInCell="1" allowOverlap="1" wp14:anchorId="303AE4CB" wp14:editId="1CEE19D7">
          <wp:simplePos x="0" y="0"/>
          <wp:positionH relativeFrom="column">
            <wp:posOffset>-104775</wp:posOffset>
          </wp:positionH>
          <wp:positionV relativeFrom="paragraph">
            <wp:posOffset>-207010</wp:posOffset>
          </wp:positionV>
          <wp:extent cx="3686175" cy="647700"/>
          <wp:effectExtent l="0" t="0" r="9525" b="0"/>
          <wp:wrapNone/>
          <wp:docPr id="12" name="Kuva 12" descr="C:\Users\mintan\AppData\Local\Microsoft\Windows\INetCache\Content.Word\EIT IE + Flag22_Hori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mintan\AppData\Local\Microsoft\Windows\INetCache\Content.Word\EIT IE + Flag22_Horizonta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61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1F4C90" w14:textId="6E79F969" w:rsidR="000A0E1B" w:rsidRDefault="000A0E1B">
    <w:pPr>
      <w:pStyle w:val="Yltunniste"/>
    </w:pPr>
  </w:p>
  <w:p w14:paraId="6A3E864D" w14:textId="77777777" w:rsidR="002118F1" w:rsidRDefault="002118F1" w:rsidP="002118F1">
    <w:pPr>
      <w:pStyle w:val="Yltunniste"/>
      <w:tabs>
        <w:tab w:val="clear" w:pos="4513"/>
        <w:tab w:val="clear" w:pos="9026"/>
        <w:tab w:val="right" w:pos="9638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86E865" w14:textId="63749925" w:rsidR="007363A2" w:rsidRDefault="008D4B59">
    <w:pPr>
      <w:pStyle w:val="Yltunniste"/>
    </w:pPr>
    <w:r>
      <w:rPr>
        <w:noProof/>
      </w:rPr>
      <w:pict w14:anchorId="372F6C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42.45pt;margin-top:36.55pt;width:565.4pt;height:318.05pt;z-index:-251648000;mso-position-horizontal-relative:text;mso-position-vertical-relative:text;mso-width-relative:page;mso-height-relative:page">
          <v:imagedata r:id="rId1" o:title="Word kuva"/>
        </v:shape>
      </w:pict>
    </w:r>
    <w:r>
      <w:rPr>
        <w:noProof/>
      </w:rPr>
      <w:pict w14:anchorId="79344A54">
        <v:shape id="_x0000_s2050" type="#_x0000_t75" style="position:absolute;margin-left:306.05pt;margin-top:-30.5pt;width:192.25pt;height:73.05pt;z-index:251666432;mso-position-horizontal-relative:text;mso-position-vertical-relative:text;mso-width-relative:page;mso-height-relative:page">
          <v:imagedata r:id="rId2" o:title="SUA logo new horizontal"/>
        </v:shape>
      </w:pict>
    </w:r>
    <w:r>
      <w:rPr>
        <w:noProof/>
      </w:rPr>
      <w:pict w14:anchorId="303AE4CB">
        <v:shape id="_x0000_s2049" type="#_x0000_t75" style="position:absolute;margin-left:-7.2pt;margin-top:-18pt;width:290.25pt;height:51pt;z-index:251664384;mso-position-horizontal-relative:text;mso-position-vertical-relative:text;mso-width-relative:page;mso-height-relative:page">
          <v:imagedata r:id="rId3" o:title="EIT IE + Flag22_Horizontal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317B3"/>
    <w:multiLevelType w:val="hybridMultilevel"/>
    <w:tmpl w:val="78665C96"/>
    <w:lvl w:ilvl="0" w:tplc="E570950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FA4A60"/>
    <w:multiLevelType w:val="hybridMultilevel"/>
    <w:tmpl w:val="F91C3972"/>
    <w:lvl w:ilvl="0" w:tplc="E570950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D86D57"/>
    <w:multiLevelType w:val="hybridMultilevel"/>
    <w:tmpl w:val="D4708BEE"/>
    <w:lvl w:ilvl="0" w:tplc="E570950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1E3A6E"/>
    <w:multiLevelType w:val="hybridMultilevel"/>
    <w:tmpl w:val="973A03F0"/>
    <w:lvl w:ilvl="0" w:tplc="E570950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1304"/>
  <w:hyphenationZone w:val="425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A00"/>
    <w:rsid w:val="00011CEF"/>
    <w:rsid w:val="000145D9"/>
    <w:rsid w:val="00040327"/>
    <w:rsid w:val="00064820"/>
    <w:rsid w:val="000A0E1B"/>
    <w:rsid w:val="000D5496"/>
    <w:rsid w:val="000F7BF0"/>
    <w:rsid w:val="0018416D"/>
    <w:rsid w:val="001D6A00"/>
    <w:rsid w:val="00206B25"/>
    <w:rsid w:val="002118F1"/>
    <w:rsid w:val="00232E90"/>
    <w:rsid w:val="00253869"/>
    <w:rsid w:val="002A1CE2"/>
    <w:rsid w:val="002E2F45"/>
    <w:rsid w:val="00343AD0"/>
    <w:rsid w:val="0038305C"/>
    <w:rsid w:val="003F5020"/>
    <w:rsid w:val="004043A5"/>
    <w:rsid w:val="004203A3"/>
    <w:rsid w:val="004212B5"/>
    <w:rsid w:val="004316B7"/>
    <w:rsid w:val="00443F18"/>
    <w:rsid w:val="005302EE"/>
    <w:rsid w:val="00532A87"/>
    <w:rsid w:val="00534B10"/>
    <w:rsid w:val="00541507"/>
    <w:rsid w:val="00563A74"/>
    <w:rsid w:val="005C678F"/>
    <w:rsid w:val="005D07E6"/>
    <w:rsid w:val="00605268"/>
    <w:rsid w:val="00680630"/>
    <w:rsid w:val="006A426E"/>
    <w:rsid w:val="006F10F9"/>
    <w:rsid w:val="0073157A"/>
    <w:rsid w:val="007337D4"/>
    <w:rsid w:val="007363A2"/>
    <w:rsid w:val="007761EF"/>
    <w:rsid w:val="00787E92"/>
    <w:rsid w:val="007A2162"/>
    <w:rsid w:val="007C2736"/>
    <w:rsid w:val="008348F8"/>
    <w:rsid w:val="008938D0"/>
    <w:rsid w:val="008D4B59"/>
    <w:rsid w:val="00904864"/>
    <w:rsid w:val="0094394C"/>
    <w:rsid w:val="009A329C"/>
    <w:rsid w:val="009B21FE"/>
    <w:rsid w:val="009C3629"/>
    <w:rsid w:val="00A07C34"/>
    <w:rsid w:val="00A424B5"/>
    <w:rsid w:val="00A42CD5"/>
    <w:rsid w:val="00A60963"/>
    <w:rsid w:val="00AE54BB"/>
    <w:rsid w:val="00B161E6"/>
    <w:rsid w:val="00BB74E2"/>
    <w:rsid w:val="00C167AF"/>
    <w:rsid w:val="00C40334"/>
    <w:rsid w:val="00C978E1"/>
    <w:rsid w:val="00D210CD"/>
    <w:rsid w:val="00D445A0"/>
    <w:rsid w:val="00DE6137"/>
    <w:rsid w:val="00E3358B"/>
    <w:rsid w:val="00E73F5B"/>
    <w:rsid w:val="00E90BCA"/>
    <w:rsid w:val="00ED41C1"/>
    <w:rsid w:val="00F83658"/>
    <w:rsid w:val="00FD7C1F"/>
    <w:rsid w:val="08DDFD24"/>
    <w:rsid w:val="095AFF5C"/>
    <w:rsid w:val="09FD07F1"/>
    <w:rsid w:val="0E3FEEE4"/>
    <w:rsid w:val="0EA9D886"/>
    <w:rsid w:val="12515623"/>
    <w:rsid w:val="12FA37AA"/>
    <w:rsid w:val="13687465"/>
    <w:rsid w:val="176B5C97"/>
    <w:rsid w:val="185A2F9F"/>
    <w:rsid w:val="1982D69C"/>
    <w:rsid w:val="199A8B37"/>
    <w:rsid w:val="1C0A9066"/>
    <w:rsid w:val="259FEEC8"/>
    <w:rsid w:val="2BB3E50F"/>
    <w:rsid w:val="2ECB5C7B"/>
    <w:rsid w:val="305FEBFE"/>
    <w:rsid w:val="30EEEFF3"/>
    <w:rsid w:val="317B7DCC"/>
    <w:rsid w:val="33A98AE6"/>
    <w:rsid w:val="379D9878"/>
    <w:rsid w:val="38430744"/>
    <w:rsid w:val="38F5A0DA"/>
    <w:rsid w:val="3A8B889B"/>
    <w:rsid w:val="3B641E4B"/>
    <w:rsid w:val="4B822F9B"/>
    <w:rsid w:val="513D0BDD"/>
    <w:rsid w:val="51905195"/>
    <w:rsid w:val="5221C648"/>
    <w:rsid w:val="5AF045F7"/>
    <w:rsid w:val="6321B458"/>
    <w:rsid w:val="662C6ACF"/>
    <w:rsid w:val="67ECC746"/>
    <w:rsid w:val="6E07BEB5"/>
    <w:rsid w:val="6F140858"/>
    <w:rsid w:val="74EF3C3C"/>
    <w:rsid w:val="7782EF42"/>
    <w:rsid w:val="7857C9B7"/>
    <w:rsid w:val="7F97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,"/>
  <w:listSeparator w:val=";"/>
  <w14:docId w14:val="3E8B46E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1D6A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1D6A00"/>
  </w:style>
  <w:style w:type="paragraph" w:styleId="Alatunniste">
    <w:name w:val="footer"/>
    <w:basedOn w:val="Normaali"/>
    <w:link w:val="AlatunnisteChar"/>
    <w:uiPriority w:val="99"/>
    <w:unhideWhenUsed/>
    <w:rsid w:val="001D6A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1D6A00"/>
  </w:style>
  <w:style w:type="table" w:styleId="TaulukkoRuudukko">
    <w:name w:val="Table Grid"/>
    <w:basedOn w:val="Normaalitaulukko"/>
    <w:uiPriority w:val="39"/>
    <w:rsid w:val="00904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ikkamerkkiteksti">
    <w:name w:val="Placeholder Text"/>
    <w:basedOn w:val="Kappaleenoletusfontti"/>
    <w:uiPriority w:val="99"/>
    <w:semiHidden/>
    <w:rsid w:val="00DE6137"/>
    <w:rPr>
      <w:color w:val="808080"/>
    </w:rPr>
  </w:style>
  <w:style w:type="table" w:styleId="Luettelotaulukko3-korostus1">
    <w:name w:val="List Table 3 Accent 1"/>
    <w:basedOn w:val="Normaalitaulukko"/>
    <w:uiPriority w:val="48"/>
    <w:rsid w:val="00E90BCA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uettelotaulukko3-korostus5">
    <w:name w:val="List Table 3 Accent 5"/>
    <w:basedOn w:val="Normaalitaulukko"/>
    <w:uiPriority w:val="48"/>
    <w:rsid w:val="00ED41C1"/>
    <w:pPr>
      <w:spacing w:after="0" w:line="240" w:lineRule="auto"/>
    </w:pPr>
    <w:rPr>
      <w:rFonts w:ascii="Calibri" w:hAnsi="Calibri" w:cstheme="minorHAnsi"/>
    </w:rPr>
    <w:tblPr>
      <w:tblStyleRowBandSize w:val="1"/>
      <w:tblStyleColBandSize w:val="1"/>
      <w:tblBorders>
        <w:top w:val="single" w:sz="4" w:space="0" w:color="002060"/>
        <w:left w:val="single" w:sz="4" w:space="0" w:color="002060"/>
        <w:bottom w:val="single" w:sz="4" w:space="0" w:color="002060"/>
        <w:right w:val="single" w:sz="4" w:space="0" w:color="002060"/>
        <w:insideH w:val="single" w:sz="4" w:space="0" w:color="002060"/>
        <w:insideV w:val="single" w:sz="4" w:space="0" w:color="00206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uettelotaulukko4-korostus5">
    <w:name w:val="List Table 4 Accent 5"/>
    <w:basedOn w:val="Normaalitaulukko"/>
    <w:uiPriority w:val="49"/>
    <w:rsid w:val="00A07C3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Vaalealuettelo-korostus1">
    <w:name w:val="Light List Accent 1"/>
    <w:basedOn w:val="Normaalitaulukko"/>
    <w:uiPriority w:val="61"/>
    <w:rsid w:val="00A07C34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paragraph" w:styleId="Luettelokappale">
    <w:name w:val="List Paragraph"/>
    <w:basedOn w:val="Normaali"/>
    <w:uiPriority w:val="34"/>
    <w:qFormat/>
    <w:rsid w:val="00AE54BB"/>
    <w:pPr>
      <w:ind w:left="720"/>
      <w:contextualSpacing/>
    </w:pPr>
  </w:style>
  <w:style w:type="table" w:customStyle="1" w:styleId="Vaalealuettelo-korostus11">
    <w:name w:val="Vaalea luettelo - korostus 11"/>
    <w:basedOn w:val="Normaalitaulukko"/>
    <w:next w:val="Vaalealuettelo-korostus1"/>
    <w:uiPriority w:val="61"/>
    <w:rsid w:val="003F5020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002060"/>
        <w:left w:val="single" w:sz="4" w:space="0" w:color="002060"/>
        <w:bottom w:val="single" w:sz="4" w:space="0" w:color="002060"/>
        <w:right w:val="single" w:sz="4" w:space="0" w:color="00206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206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styleId="Kommentinviite">
    <w:name w:val="annotation reference"/>
    <w:basedOn w:val="Kappaleenoletusfontti"/>
    <w:uiPriority w:val="99"/>
    <w:semiHidden/>
    <w:unhideWhenUsed/>
    <w:rsid w:val="003F5020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semiHidden/>
    <w:unhideWhenUsed/>
    <w:rsid w:val="003F5020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w w:val="85"/>
      <w:sz w:val="20"/>
      <w:szCs w:val="20"/>
      <w:lang w:val="en-US"/>
    </w:rPr>
  </w:style>
  <w:style w:type="character" w:customStyle="1" w:styleId="KommentintekstiChar">
    <w:name w:val="Kommentin teksti Char"/>
    <w:basedOn w:val="Kappaleenoletusfontti"/>
    <w:link w:val="Kommentinteksti"/>
    <w:uiPriority w:val="99"/>
    <w:semiHidden/>
    <w:rsid w:val="003F5020"/>
    <w:rPr>
      <w:rFonts w:ascii="Trebuchet MS" w:eastAsia="Trebuchet MS" w:hAnsi="Trebuchet MS" w:cs="Trebuchet MS"/>
      <w:w w:val="85"/>
      <w:sz w:val="20"/>
      <w:szCs w:val="20"/>
      <w:lang w:val="en-US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3F50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F50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3" Type="http://schemas.openxmlformats.org/officeDocument/2006/relationships/image" Target="media/image6.png"/><Relationship Id="rId7" Type="http://schemas.openxmlformats.org/officeDocument/2006/relationships/image" Target="media/image10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11" Type="http://schemas.openxmlformats.org/officeDocument/2006/relationships/image" Target="media/image3.png"/><Relationship Id="rId5" Type="http://schemas.openxmlformats.org/officeDocument/2006/relationships/image" Target="media/image8.png"/><Relationship Id="rId10" Type="http://schemas.openxmlformats.org/officeDocument/2006/relationships/image" Target="media/image13.png"/><Relationship Id="rId4" Type="http://schemas.openxmlformats.org/officeDocument/2006/relationships/image" Target="media/image7.png"/><Relationship Id="rId9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5.png"/><Relationship Id="rId2" Type="http://schemas.openxmlformats.org/officeDocument/2006/relationships/image" Target="media/image14.png"/><Relationship Id="rId1" Type="http://schemas.openxmlformats.org/officeDocument/2006/relationships/image" Target="media/image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A84B36839EB42DBA66003522F52D9CE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F0B73E39-AA1E-434D-AD9C-67A1EF1D50DE}"/>
      </w:docPartPr>
      <w:docPartBody>
        <w:p w:rsidR="002579CF" w:rsidRDefault="00D445A0" w:rsidP="00D445A0">
          <w:pPr>
            <w:pStyle w:val="FA84B36839EB42DBA66003522F52D9CE"/>
          </w:pPr>
          <w:r w:rsidRPr="00112B03">
            <w:rPr>
              <w:rStyle w:val="Paikkamerkkiteksti"/>
            </w:rPr>
            <w:t>Click here to enter text.</w:t>
          </w:r>
        </w:p>
      </w:docPartBody>
    </w:docPart>
    <w:docPart>
      <w:docPartPr>
        <w:name w:val="2573D35FFBBF457281A84A6E6371AF22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5DE9AD64-D99B-446E-9A21-867094B70DCC}"/>
      </w:docPartPr>
      <w:docPartBody>
        <w:p w:rsidR="002579CF" w:rsidRDefault="00D445A0" w:rsidP="00D445A0">
          <w:pPr>
            <w:pStyle w:val="2573D35FFBBF457281A84A6E6371AF22"/>
          </w:pPr>
          <w:r w:rsidRPr="00112B03">
            <w:rPr>
              <w:rStyle w:val="Paikkamerkkiteksti"/>
            </w:rPr>
            <w:t>Click here to enter text.</w:t>
          </w:r>
        </w:p>
      </w:docPartBody>
    </w:docPart>
    <w:docPart>
      <w:docPartPr>
        <w:name w:val="62B65B7A3F6343B68A762E5753DE79A5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FD3021AF-4572-4E56-A202-8F8FCF2B8457}"/>
      </w:docPartPr>
      <w:docPartBody>
        <w:p w:rsidR="002579CF" w:rsidRDefault="00D445A0" w:rsidP="00D445A0">
          <w:pPr>
            <w:pStyle w:val="62B65B7A3F6343B68A762E5753DE79A5"/>
          </w:pPr>
          <w:r w:rsidRPr="00112B03">
            <w:rPr>
              <w:rStyle w:val="Paikkamerkkiteksti"/>
            </w:rPr>
            <w:t>Click here to enter text.</w:t>
          </w:r>
        </w:p>
      </w:docPartBody>
    </w:docPart>
    <w:docPart>
      <w:docPartPr>
        <w:name w:val="257895571B7A4D08874960F24D35A50C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3C84AAFF-C4E8-484F-A180-9761EBEFB873}"/>
      </w:docPartPr>
      <w:docPartBody>
        <w:p w:rsidR="002579CF" w:rsidRDefault="00D445A0" w:rsidP="00D445A0">
          <w:pPr>
            <w:pStyle w:val="257895571B7A4D08874960F24D35A50C"/>
          </w:pPr>
          <w:r w:rsidRPr="00112B03">
            <w:rPr>
              <w:rStyle w:val="Paikkamerkkiteksti"/>
            </w:rPr>
            <w:t>Click here to enter text.</w:t>
          </w:r>
        </w:p>
      </w:docPartBody>
    </w:docPart>
    <w:docPart>
      <w:docPartPr>
        <w:name w:val="5796C54DB9614B7BA240730170AFCCA9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CF7655B4-35AC-4891-B952-16AB49A3143F}"/>
      </w:docPartPr>
      <w:docPartBody>
        <w:p w:rsidR="002579CF" w:rsidRDefault="00D445A0" w:rsidP="00D445A0">
          <w:pPr>
            <w:pStyle w:val="5796C54DB9614B7BA240730170AFCCA9"/>
          </w:pPr>
          <w:r w:rsidRPr="00112B03">
            <w:rPr>
              <w:rStyle w:val="Paikkamerkkiteksti"/>
            </w:rPr>
            <w:t>Click here to enter text.</w:t>
          </w:r>
        </w:p>
      </w:docPartBody>
    </w:docPart>
    <w:docPart>
      <w:docPartPr>
        <w:name w:val="B9317616A84C42BCACDBC81D1683BE49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FB0DBC86-F2B0-479A-9FC8-417023AED506}"/>
      </w:docPartPr>
      <w:docPartBody>
        <w:p w:rsidR="002579CF" w:rsidRDefault="00D445A0" w:rsidP="00D445A0">
          <w:pPr>
            <w:pStyle w:val="B9317616A84C42BCACDBC81D1683BE49"/>
          </w:pPr>
          <w:r w:rsidRPr="00112B03">
            <w:rPr>
              <w:rStyle w:val="Paikkamerkkiteksti"/>
            </w:rPr>
            <w:t>Click here to enter text.</w:t>
          </w:r>
        </w:p>
      </w:docPartBody>
    </w:docPart>
    <w:docPart>
      <w:docPartPr>
        <w:name w:val="C5496155F9884B05BF35132410BE5CAE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2014C4E1-5005-442A-BBBD-1D6F2E76476F}"/>
      </w:docPartPr>
      <w:docPartBody>
        <w:p w:rsidR="002579CF" w:rsidRDefault="00D445A0" w:rsidP="00D445A0">
          <w:pPr>
            <w:pStyle w:val="C5496155F9884B05BF35132410BE5CAE"/>
          </w:pPr>
          <w:r w:rsidRPr="00112B03">
            <w:rPr>
              <w:rStyle w:val="Paikkamerkkiteksti"/>
            </w:rPr>
            <w:t>Click here to enter text.</w:t>
          </w:r>
        </w:p>
      </w:docPartBody>
    </w:docPart>
    <w:docPart>
      <w:docPartPr>
        <w:name w:val="C83AD583632E4F1F852CE317692A62E7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67FF9B63-9F0F-4E65-95BC-8E006A567F96}"/>
      </w:docPartPr>
      <w:docPartBody>
        <w:p w:rsidR="002579CF" w:rsidRDefault="00D445A0" w:rsidP="00D445A0">
          <w:pPr>
            <w:pStyle w:val="C83AD583632E4F1F852CE317692A62E7"/>
          </w:pPr>
          <w:r w:rsidRPr="00112B03">
            <w:rPr>
              <w:rStyle w:val="Paikkamerkkiteksti"/>
            </w:rPr>
            <w:t>Click here to enter text.</w:t>
          </w:r>
        </w:p>
      </w:docPartBody>
    </w:docPart>
    <w:docPart>
      <w:docPartPr>
        <w:name w:val="391347B4D6FE48BABA7F82A89DB961DA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37AE4D5F-7545-481D-ADF3-83929817E352}"/>
      </w:docPartPr>
      <w:docPartBody>
        <w:p w:rsidR="002579CF" w:rsidRDefault="00D445A0" w:rsidP="00D445A0">
          <w:pPr>
            <w:pStyle w:val="391347B4D6FE48BABA7F82A89DB961DA"/>
          </w:pPr>
          <w:r w:rsidRPr="00112B03">
            <w:rPr>
              <w:rStyle w:val="Paikkamerkkiteksti"/>
            </w:rPr>
            <w:t>Click here to enter text.</w:t>
          </w:r>
        </w:p>
      </w:docPartBody>
    </w:docPart>
    <w:docPart>
      <w:docPartPr>
        <w:name w:val="DBBA4852B76B4BF4B87B5A416CBDB0B9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ED910BA9-5465-41B9-B690-54BD768AD089}"/>
      </w:docPartPr>
      <w:docPartBody>
        <w:p w:rsidR="002579CF" w:rsidRDefault="00D445A0" w:rsidP="00D445A0">
          <w:pPr>
            <w:pStyle w:val="DBBA4852B76B4BF4B87B5A416CBDB0B9"/>
          </w:pPr>
          <w:r w:rsidRPr="00112B03">
            <w:rPr>
              <w:rStyle w:val="Paikkamerkkiteksti"/>
            </w:rPr>
            <w:t>Click here to enter text.</w:t>
          </w:r>
        </w:p>
      </w:docPartBody>
    </w:docPart>
    <w:docPart>
      <w:docPartPr>
        <w:name w:val="A2DD91DACB994517A8D6BA6EA22039E4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78CA6383-C765-4E46-A593-786E7AF5FBFA}"/>
      </w:docPartPr>
      <w:docPartBody>
        <w:p w:rsidR="00161675" w:rsidRDefault="007337D4" w:rsidP="007337D4">
          <w:pPr>
            <w:pStyle w:val="A2DD91DACB994517A8D6BA6EA22039E4"/>
          </w:pPr>
          <w:r w:rsidRPr="00112B03">
            <w:rPr>
              <w:rStyle w:val="Paikkamerkkiteksti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5A0"/>
    <w:rsid w:val="00147BD4"/>
    <w:rsid w:val="00161675"/>
    <w:rsid w:val="001C3B44"/>
    <w:rsid w:val="002579CF"/>
    <w:rsid w:val="003E0613"/>
    <w:rsid w:val="00497779"/>
    <w:rsid w:val="00507376"/>
    <w:rsid w:val="007337D4"/>
    <w:rsid w:val="008458B2"/>
    <w:rsid w:val="00C24640"/>
    <w:rsid w:val="00D445A0"/>
    <w:rsid w:val="00D80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i-FI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Paikkamerkkiteksti">
    <w:name w:val="Placeholder Text"/>
    <w:basedOn w:val="Kappaleenoletusfontti"/>
    <w:uiPriority w:val="99"/>
    <w:semiHidden/>
    <w:rsid w:val="007337D4"/>
    <w:rPr>
      <w:color w:val="808080"/>
    </w:rPr>
  </w:style>
  <w:style w:type="paragraph" w:customStyle="1" w:styleId="FA84B36839EB42DBA66003522F52D9CE">
    <w:name w:val="FA84B36839EB42DBA66003522F52D9CE"/>
    <w:rsid w:val="00D445A0"/>
  </w:style>
  <w:style w:type="paragraph" w:customStyle="1" w:styleId="2573D35FFBBF457281A84A6E6371AF22">
    <w:name w:val="2573D35FFBBF457281A84A6E6371AF22"/>
    <w:rsid w:val="00D445A0"/>
  </w:style>
  <w:style w:type="paragraph" w:customStyle="1" w:styleId="62B65B7A3F6343B68A762E5753DE79A5">
    <w:name w:val="62B65B7A3F6343B68A762E5753DE79A5"/>
    <w:rsid w:val="00D445A0"/>
  </w:style>
  <w:style w:type="paragraph" w:customStyle="1" w:styleId="257895571B7A4D08874960F24D35A50C">
    <w:name w:val="257895571B7A4D08874960F24D35A50C"/>
    <w:rsid w:val="00D445A0"/>
  </w:style>
  <w:style w:type="paragraph" w:customStyle="1" w:styleId="5796C54DB9614B7BA240730170AFCCA9">
    <w:name w:val="5796C54DB9614B7BA240730170AFCCA9"/>
    <w:rsid w:val="00D445A0"/>
  </w:style>
  <w:style w:type="paragraph" w:customStyle="1" w:styleId="B9317616A84C42BCACDBC81D1683BE49">
    <w:name w:val="B9317616A84C42BCACDBC81D1683BE49"/>
    <w:rsid w:val="00D445A0"/>
  </w:style>
  <w:style w:type="paragraph" w:customStyle="1" w:styleId="C5496155F9884B05BF35132410BE5CAE">
    <w:name w:val="C5496155F9884B05BF35132410BE5CAE"/>
    <w:rsid w:val="00D445A0"/>
  </w:style>
  <w:style w:type="paragraph" w:customStyle="1" w:styleId="C83AD583632E4F1F852CE317692A62E7">
    <w:name w:val="C83AD583632E4F1F852CE317692A62E7"/>
    <w:rsid w:val="00D445A0"/>
  </w:style>
  <w:style w:type="paragraph" w:customStyle="1" w:styleId="391347B4D6FE48BABA7F82A89DB961DA">
    <w:name w:val="391347B4D6FE48BABA7F82A89DB961DA"/>
    <w:rsid w:val="00D445A0"/>
  </w:style>
  <w:style w:type="paragraph" w:customStyle="1" w:styleId="DBBA4852B76B4BF4B87B5A416CBDB0B9">
    <w:name w:val="DBBA4852B76B4BF4B87B5A416CBDB0B9"/>
    <w:rsid w:val="00D445A0"/>
  </w:style>
  <w:style w:type="paragraph" w:customStyle="1" w:styleId="A2DD91DACB994517A8D6BA6EA22039E4">
    <w:name w:val="A2DD91DACB994517A8D6BA6EA22039E4"/>
    <w:rsid w:val="007337D4"/>
    <w:rPr>
      <w:lang w:eastAsia="fi-F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43EF6851CFE640A28EB6136E2382E8" ma:contentTypeVersion="10" ma:contentTypeDescription="Create a new document." ma:contentTypeScope="" ma:versionID="2a51c14e1c9d4fbad602b8d308947eec">
  <xsd:schema xmlns:xsd="http://www.w3.org/2001/XMLSchema" xmlns:xs="http://www.w3.org/2001/XMLSchema" xmlns:p="http://schemas.microsoft.com/office/2006/metadata/properties" xmlns:ns2="21cf373f-ffeb-4554-84ae-001d1acf83c2" targetNamespace="http://schemas.microsoft.com/office/2006/metadata/properties" ma:root="true" ma:fieldsID="b2a36950c413a4bcae513c09a0619445" ns2:_="">
    <xsd:import namespace="21cf373f-ffeb-4554-84ae-001d1acf83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cf373f-ffeb-4554-84ae-001d1acf83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19098-323B-4D56-9F82-92FE52FE68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ABE39A-B399-43F5-9222-DF76C39FB9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cf373f-ffeb-4554-84ae-001d1acf83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B98055-4453-48CC-83B6-98C868EE63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A3D93EF-0261-4C30-9E0B-00C7C6966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SUA Professional profile template 10122021.dotx</Template>
  <TotalTime>0</TotalTime>
  <Pages>3</Pages>
  <Words>336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JAMK</Company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Minkkinen Tanja</dc:creator>
  <cp:keywords/>
  <dc:description/>
  <cp:lastModifiedBy>Minkkinen Tanja</cp:lastModifiedBy>
  <cp:revision>2</cp:revision>
  <dcterms:created xsi:type="dcterms:W3CDTF">2022-01-04T11:06:00Z</dcterms:created>
  <dcterms:modified xsi:type="dcterms:W3CDTF">2022-01-04T11:06:00Z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0x0101001343EF6851CFE640A28EB6136E2382E8</vt:lpwstr>
  </property>
</Properties>
</file>