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18E93" w14:textId="77777777" w:rsidR="007363A2" w:rsidRDefault="007363A2" w:rsidP="00916AC8">
      <w:pPr>
        <w:spacing w:before="240"/>
        <w:rPr>
          <w:b/>
          <w:color w:val="0D004C"/>
          <w:sz w:val="36"/>
          <w:lang w:val="en-US"/>
        </w:rPr>
      </w:pPr>
    </w:p>
    <w:p w14:paraId="1485C604" w14:textId="77777777" w:rsidR="007363A2" w:rsidRDefault="007363A2" w:rsidP="00916AC8">
      <w:pPr>
        <w:spacing w:before="240"/>
        <w:rPr>
          <w:b/>
          <w:color w:val="0D004C"/>
          <w:sz w:val="36"/>
          <w:lang w:val="en-US"/>
        </w:rPr>
      </w:pPr>
    </w:p>
    <w:p w14:paraId="01CB966A" w14:textId="77777777" w:rsidR="007363A2" w:rsidRDefault="007363A2" w:rsidP="00916AC8">
      <w:pPr>
        <w:spacing w:before="240"/>
        <w:rPr>
          <w:b/>
          <w:color w:val="0D004C"/>
          <w:sz w:val="36"/>
          <w:lang w:val="en-US"/>
        </w:rPr>
      </w:pPr>
    </w:p>
    <w:p w14:paraId="52860504" w14:textId="77777777" w:rsidR="007363A2" w:rsidRDefault="007363A2" w:rsidP="00916AC8">
      <w:pPr>
        <w:spacing w:before="240"/>
        <w:rPr>
          <w:b/>
          <w:color w:val="0D004C"/>
          <w:sz w:val="36"/>
          <w:lang w:val="en-US"/>
        </w:rPr>
      </w:pPr>
    </w:p>
    <w:p w14:paraId="655C89E6" w14:textId="77777777" w:rsidR="007363A2" w:rsidRPr="007363A2" w:rsidRDefault="007363A2" w:rsidP="00916AC8">
      <w:pPr>
        <w:spacing w:before="240"/>
        <w:rPr>
          <w:b/>
          <w:color w:val="0D004C"/>
          <w:sz w:val="28"/>
          <w:lang w:val="en-US"/>
        </w:rPr>
      </w:pPr>
    </w:p>
    <w:p w14:paraId="23A83E1E" w14:textId="77777777" w:rsidR="007363A2" w:rsidRPr="007363A2" w:rsidRDefault="007363A2" w:rsidP="00916AC8">
      <w:pPr>
        <w:spacing w:before="240"/>
        <w:rPr>
          <w:b/>
          <w:color w:val="0D004C"/>
          <w:lang w:val="en-US"/>
        </w:rPr>
      </w:pPr>
    </w:p>
    <w:p w14:paraId="435172C9" w14:textId="77777777" w:rsidR="007363A2" w:rsidRPr="001B4F86" w:rsidRDefault="007363A2" w:rsidP="00916AC8">
      <w:pPr>
        <w:spacing w:before="240"/>
        <w:rPr>
          <w:b/>
          <w:color w:val="0D004C"/>
          <w:lang w:val="en-US"/>
        </w:rPr>
      </w:pPr>
    </w:p>
    <w:p w14:paraId="7F1C9B2F" w14:textId="28CC4337" w:rsidR="0007448A" w:rsidRPr="001B4F86" w:rsidRDefault="0007448A" w:rsidP="0007448A">
      <w:pPr>
        <w:spacing w:after="0"/>
        <w:rPr>
          <w:b/>
          <w:color w:val="004494"/>
          <w:sz w:val="36"/>
          <w:lang w:val="en-US"/>
        </w:rPr>
      </w:pPr>
      <w:r w:rsidRPr="0007448A">
        <w:rPr>
          <w:b/>
          <w:color w:val="004494"/>
          <w:sz w:val="36"/>
          <w:lang w:val="en-US"/>
        </w:rPr>
        <w:t>Training Workshop Description</w:t>
      </w:r>
    </w:p>
    <w:p w14:paraId="75574C0C" w14:textId="2A1B947F" w:rsidR="0007448A" w:rsidRPr="001B4F86" w:rsidRDefault="0007448A" w:rsidP="0007448A">
      <w:pPr>
        <w:spacing w:after="0"/>
        <w:rPr>
          <w:sz w:val="12"/>
          <w:lang w:val="en-US"/>
        </w:rPr>
      </w:pPr>
    </w:p>
    <w:p w14:paraId="310D6ABC" w14:textId="77777777" w:rsidR="0007448A" w:rsidRPr="0007448A" w:rsidRDefault="0007448A" w:rsidP="0007448A">
      <w:pPr>
        <w:spacing w:after="0"/>
        <w:rPr>
          <w:b/>
          <w:color w:val="004494"/>
          <w:sz w:val="28"/>
          <w:lang w:val="en-US"/>
        </w:rPr>
      </w:pPr>
      <w:r w:rsidRPr="0007448A">
        <w:rPr>
          <w:b/>
          <w:color w:val="004494"/>
          <w:sz w:val="28"/>
          <w:lang w:val="en-US"/>
        </w:rPr>
        <w:t>Course details</w:t>
      </w:r>
    </w:p>
    <w:p w14:paraId="6AC48A3B" w14:textId="78A81908" w:rsidR="0007448A" w:rsidRPr="0007448A" w:rsidRDefault="0007448A" w:rsidP="0007448A">
      <w:pPr>
        <w:spacing w:after="0"/>
        <w:rPr>
          <w:sz w:val="20"/>
          <w:szCs w:val="20"/>
          <w:lang w:val="en-US"/>
        </w:rPr>
      </w:pPr>
      <w:r w:rsidRPr="0007448A">
        <w:rPr>
          <w:sz w:val="20"/>
          <w:szCs w:val="20"/>
          <w:lang w:val="en-US"/>
        </w:rPr>
        <w:t>Title:</w:t>
      </w:r>
      <w:r w:rsidRPr="0007448A">
        <w:rPr>
          <w:sz w:val="20"/>
          <w:szCs w:val="20"/>
          <w:lang w:val="en-US"/>
        </w:rPr>
        <w:tab/>
      </w:r>
      <w:r w:rsidRPr="0007448A">
        <w:rPr>
          <w:sz w:val="20"/>
          <w:szCs w:val="20"/>
          <w:lang w:val="en-US"/>
        </w:rPr>
        <w:tab/>
      </w:r>
      <w:sdt>
        <w:sdtPr>
          <w:rPr>
            <w:sz w:val="20"/>
            <w:szCs w:val="20"/>
          </w:rPr>
          <w:id w:val="-1742098946"/>
          <w:placeholder>
            <w:docPart w:val="738E68213B99483CB64CEFF75716BA0B"/>
          </w:placeholder>
          <w:showingPlcHdr/>
        </w:sdtPr>
        <w:sdtEndPr/>
        <w:sdtContent>
          <w:r w:rsidRPr="0007448A">
            <w:rPr>
              <w:sz w:val="20"/>
              <w:szCs w:val="20"/>
              <w:lang w:val="en-US"/>
            </w:rPr>
            <w:t>Click here to enter text.</w:t>
          </w:r>
        </w:sdtContent>
      </w:sdt>
    </w:p>
    <w:p w14:paraId="2EAF009D" w14:textId="77777777" w:rsidR="0007448A" w:rsidRPr="0007448A" w:rsidRDefault="0007448A" w:rsidP="0007448A">
      <w:pPr>
        <w:spacing w:after="0"/>
        <w:rPr>
          <w:sz w:val="20"/>
          <w:szCs w:val="20"/>
          <w:lang w:val="en-US"/>
        </w:rPr>
      </w:pPr>
      <w:r w:rsidRPr="0007448A">
        <w:rPr>
          <w:sz w:val="20"/>
          <w:szCs w:val="20"/>
          <w:lang w:val="en-US"/>
        </w:rPr>
        <w:t>Name of educator(s):</w:t>
      </w:r>
      <w:r w:rsidRPr="0007448A">
        <w:rPr>
          <w:sz w:val="20"/>
          <w:szCs w:val="20"/>
          <w:lang w:val="en-US"/>
        </w:rPr>
        <w:tab/>
      </w:r>
      <w:sdt>
        <w:sdtPr>
          <w:rPr>
            <w:sz w:val="20"/>
            <w:szCs w:val="20"/>
          </w:rPr>
          <w:id w:val="-994105191"/>
          <w:placeholder>
            <w:docPart w:val="B67E7751479F46F28215C1A45DF45E4A"/>
          </w:placeholder>
          <w:showingPlcHdr/>
        </w:sdtPr>
        <w:sdtEndPr/>
        <w:sdtContent>
          <w:r w:rsidRPr="0007448A">
            <w:rPr>
              <w:sz w:val="20"/>
              <w:szCs w:val="20"/>
              <w:lang w:val="en-US"/>
            </w:rPr>
            <w:t>Click here to enter text.</w:t>
          </w:r>
        </w:sdtContent>
      </w:sdt>
      <w:r w:rsidRPr="0007448A">
        <w:rPr>
          <w:sz w:val="20"/>
          <w:szCs w:val="20"/>
          <w:lang w:val="en-US"/>
        </w:rPr>
        <w:t xml:space="preserve"> </w:t>
      </w:r>
    </w:p>
    <w:p w14:paraId="1375DC4C" w14:textId="3C0639DB" w:rsidR="0007448A" w:rsidRPr="0007448A" w:rsidRDefault="0007448A" w:rsidP="0007448A">
      <w:pPr>
        <w:spacing w:after="0"/>
        <w:rPr>
          <w:sz w:val="20"/>
          <w:szCs w:val="20"/>
          <w:lang w:val="en-US"/>
        </w:rPr>
      </w:pPr>
      <w:r w:rsidRPr="0007448A">
        <w:rPr>
          <w:sz w:val="20"/>
          <w:szCs w:val="20"/>
          <w:lang w:val="en-US"/>
        </w:rPr>
        <w:t xml:space="preserve">Length of the </w:t>
      </w:r>
      <w:proofErr w:type="gramStart"/>
      <w:r w:rsidRPr="0007448A">
        <w:rPr>
          <w:sz w:val="20"/>
          <w:szCs w:val="20"/>
          <w:lang w:val="en-US"/>
        </w:rPr>
        <w:t>course :</w:t>
      </w:r>
      <w:proofErr w:type="gramEnd"/>
      <w:r w:rsidRPr="0007448A">
        <w:rPr>
          <w:sz w:val="20"/>
          <w:szCs w:val="20"/>
          <w:lang w:val="en-US"/>
        </w:rPr>
        <w:tab/>
      </w:r>
      <w:sdt>
        <w:sdtPr>
          <w:rPr>
            <w:sz w:val="20"/>
            <w:szCs w:val="20"/>
          </w:rPr>
          <w:id w:val="1809816445"/>
          <w:placeholder>
            <w:docPart w:val="ADBAB50DC4D0448DAAFB7148EEDF586A"/>
          </w:placeholder>
          <w:showingPlcHdr/>
        </w:sdtPr>
        <w:sdtEndPr/>
        <w:sdtContent>
          <w:r w:rsidRPr="0007448A">
            <w:rPr>
              <w:sz w:val="20"/>
              <w:szCs w:val="20"/>
              <w:lang w:val="en-US"/>
            </w:rPr>
            <w:t>Click here to enter text.</w:t>
          </w:r>
        </w:sdtContent>
      </w:sdt>
    </w:p>
    <w:p w14:paraId="2B9101F6" w14:textId="77777777" w:rsidR="0007448A" w:rsidRPr="001B4F86" w:rsidRDefault="0007448A" w:rsidP="0007448A">
      <w:pPr>
        <w:spacing w:after="0"/>
        <w:rPr>
          <w:sz w:val="16"/>
          <w:szCs w:val="20"/>
          <w:lang w:val="en-US"/>
        </w:rPr>
      </w:pPr>
    </w:p>
    <w:p w14:paraId="7505169A" w14:textId="5D7348ED" w:rsidR="0007448A" w:rsidRDefault="0007448A" w:rsidP="0007448A">
      <w:pPr>
        <w:spacing w:after="0"/>
        <w:rPr>
          <w:sz w:val="20"/>
          <w:szCs w:val="20"/>
          <w:lang w:val="en-US"/>
        </w:rPr>
      </w:pPr>
      <w:r w:rsidRPr="001B4F86">
        <w:rPr>
          <w:b/>
          <w:color w:val="004494"/>
          <w:sz w:val="28"/>
          <w:lang w:val="en-US"/>
        </w:rPr>
        <w:t>Topic description</w:t>
      </w:r>
      <w:r w:rsidRPr="0007448A">
        <w:rPr>
          <w:sz w:val="20"/>
          <w:szCs w:val="20"/>
          <w:lang w:val="en-US"/>
        </w:rPr>
        <w:t xml:space="preserve"> </w:t>
      </w:r>
      <w:r w:rsidRPr="0007448A">
        <w:rPr>
          <w:sz w:val="16"/>
          <w:szCs w:val="20"/>
          <w:lang w:val="en-US"/>
        </w:rPr>
        <w:t>(500-700 Characters)</w:t>
      </w:r>
      <w:r w:rsidRPr="0007448A">
        <w:rPr>
          <w:sz w:val="20"/>
          <w:szCs w:val="20"/>
          <w:lang w:val="en-US"/>
        </w:rPr>
        <w:t>:</w:t>
      </w:r>
      <w:r>
        <w:rPr>
          <w:sz w:val="20"/>
          <w:szCs w:val="20"/>
          <w:lang w:val="en-US"/>
        </w:rPr>
        <w:t xml:space="preserve"> </w:t>
      </w:r>
    </w:p>
    <w:p w14:paraId="2AC189C2" w14:textId="77777777" w:rsidR="001B4F86" w:rsidRPr="001B4F86" w:rsidRDefault="001B4F86" w:rsidP="0007448A">
      <w:pPr>
        <w:spacing w:after="0"/>
        <w:rPr>
          <w:sz w:val="16"/>
          <w:szCs w:val="20"/>
          <w:lang w:val="en-US"/>
        </w:rPr>
      </w:pPr>
    </w:p>
    <w:p w14:paraId="5C14C823" w14:textId="6908EA1A" w:rsidR="0007448A" w:rsidRPr="0007448A" w:rsidRDefault="0007448A" w:rsidP="0007448A">
      <w:pPr>
        <w:spacing w:after="0"/>
        <w:rPr>
          <w:b/>
          <w:color w:val="004494"/>
          <w:sz w:val="28"/>
          <w:lang w:val="en-US"/>
        </w:rPr>
      </w:pPr>
      <w:r w:rsidRPr="0007448A">
        <w:rPr>
          <w:b/>
          <w:color w:val="004494"/>
          <w:sz w:val="28"/>
          <w:lang w:val="en-US"/>
        </w:rPr>
        <w:t>The training is rel</w:t>
      </w:r>
      <w:r>
        <w:rPr>
          <w:b/>
          <w:color w:val="004494"/>
          <w:sz w:val="28"/>
          <w:lang w:val="en-US"/>
        </w:rPr>
        <w:t>evant for the following sectors</w:t>
      </w:r>
      <w:r w:rsidR="001B4F86">
        <w:rPr>
          <w:b/>
          <w:color w:val="004494"/>
          <w:sz w:val="28"/>
          <w:lang w:val="en-US"/>
        </w:rPr>
        <w:t xml:space="preserve"> </w:t>
      </w:r>
      <w:r w:rsidR="001B4F86" w:rsidRPr="001B4F86">
        <w:rPr>
          <w:sz w:val="16"/>
          <w:szCs w:val="20"/>
          <w:lang w:val="en-US"/>
        </w:rPr>
        <w:t>(underline relevant)</w:t>
      </w:r>
    </w:p>
    <w:p w14:paraId="244ECEDE" w14:textId="0DA103EB" w:rsidR="0007448A" w:rsidRPr="0007448A" w:rsidRDefault="0007448A" w:rsidP="0007448A">
      <w:pPr>
        <w:spacing w:after="0"/>
        <w:rPr>
          <w:sz w:val="20"/>
          <w:szCs w:val="20"/>
          <w:lang w:val="en-US"/>
        </w:rPr>
      </w:pPr>
      <w:r w:rsidRPr="0007448A">
        <w:rPr>
          <w:sz w:val="20"/>
          <w:szCs w:val="20"/>
          <w:lang w:val="en-US"/>
        </w:rPr>
        <w:t>Raw materials</w:t>
      </w:r>
      <w:r w:rsidR="001B4F86">
        <w:rPr>
          <w:sz w:val="20"/>
          <w:szCs w:val="20"/>
          <w:lang w:val="en-US"/>
        </w:rPr>
        <w:tab/>
        <w:t xml:space="preserve">  Manufacturing     </w:t>
      </w:r>
      <w:r w:rsidRPr="0007448A">
        <w:rPr>
          <w:sz w:val="20"/>
          <w:szCs w:val="20"/>
          <w:lang w:val="en-US"/>
        </w:rPr>
        <w:t>Digit</w:t>
      </w:r>
      <w:r w:rsidR="001B4F86">
        <w:rPr>
          <w:sz w:val="20"/>
          <w:szCs w:val="20"/>
          <w:lang w:val="en-US"/>
        </w:rPr>
        <w:t xml:space="preserve">al technologies and ecosystems     </w:t>
      </w:r>
      <w:r w:rsidRPr="0007448A">
        <w:rPr>
          <w:sz w:val="20"/>
          <w:szCs w:val="20"/>
          <w:lang w:val="en-US"/>
        </w:rPr>
        <w:t xml:space="preserve">Energy and systems </w:t>
      </w:r>
    </w:p>
    <w:p w14:paraId="7E62E08E" w14:textId="77777777" w:rsidR="0007448A" w:rsidRPr="001B4F86" w:rsidRDefault="0007448A" w:rsidP="0007448A">
      <w:pPr>
        <w:spacing w:after="0"/>
        <w:rPr>
          <w:sz w:val="16"/>
          <w:szCs w:val="20"/>
          <w:lang w:val="en-US"/>
        </w:rPr>
      </w:pPr>
    </w:p>
    <w:p w14:paraId="324D937C" w14:textId="7A3E095E" w:rsidR="0007448A" w:rsidRPr="0007448A" w:rsidRDefault="0007448A" w:rsidP="0007448A">
      <w:pPr>
        <w:spacing w:after="0"/>
        <w:rPr>
          <w:b/>
          <w:color w:val="004494"/>
          <w:sz w:val="28"/>
          <w:lang w:val="en-US"/>
        </w:rPr>
      </w:pPr>
      <w:r w:rsidRPr="0007448A">
        <w:rPr>
          <w:b/>
          <w:color w:val="004494"/>
          <w:sz w:val="28"/>
          <w:lang w:val="en-US"/>
        </w:rPr>
        <w:t>Intended le</w:t>
      </w:r>
      <w:r>
        <w:rPr>
          <w:b/>
          <w:color w:val="004494"/>
          <w:sz w:val="28"/>
          <w:lang w:val="en-US"/>
        </w:rPr>
        <w:t>arning outcomes of the training</w:t>
      </w:r>
    </w:p>
    <w:p w14:paraId="651FC51A" w14:textId="15327B92" w:rsidR="0007448A" w:rsidRPr="0007448A" w:rsidRDefault="0007448A" w:rsidP="0007448A">
      <w:pPr>
        <w:spacing w:after="0"/>
        <w:rPr>
          <w:sz w:val="20"/>
          <w:szCs w:val="20"/>
          <w:lang w:val="en-US"/>
        </w:rPr>
      </w:pPr>
      <w:r w:rsidRPr="0007448A">
        <w:rPr>
          <w:sz w:val="20"/>
          <w:szCs w:val="20"/>
          <w:lang w:val="en-US"/>
        </w:rPr>
        <w:t xml:space="preserve">Please provide the intended learning outcomes of the training workshop using defining Knowledge gained, skills and competences acquired upon successfully taking the course as defined in the </w:t>
      </w:r>
      <w:hyperlink r:id="rId8" w:history="1">
        <w:r w:rsidRPr="0007448A">
          <w:rPr>
            <w:rStyle w:val="Hyperlinkki"/>
            <w:sz w:val="20"/>
            <w:szCs w:val="20"/>
            <w:lang w:val="en-US"/>
          </w:rPr>
          <w:t>European Qualification Framework</w:t>
        </w:r>
      </w:hyperlink>
      <w:r w:rsidRPr="0007448A">
        <w:rPr>
          <w:sz w:val="20"/>
          <w:szCs w:val="20"/>
          <w:lang w:val="en-US"/>
        </w:rPr>
        <w:t xml:space="preserve">. Please note, that a training is not necessary deliver all domains of a learning outcome. When defining Learning outcomes, (optimally a course has between 2 to 3 Learning Outcomes), please use action verbs according to </w:t>
      </w:r>
      <w:hyperlink r:id="rId9" w:history="1">
        <w:r w:rsidRPr="0007448A">
          <w:rPr>
            <w:rStyle w:val="Hyperlinkki"/>
            <w:sz w:val="20"/>
            <w:szCs w:val="20"/>
            <w:lang w:val="en-US"/>
          </w:rPr>
          <w:t xml:space="preserve">Bloom’s </w:t>
        </w:r>
        <w:proofErr w:type="spellStart"/>
        <w:r w:rsidRPr="0007448A">
          <w:rPr>
            <w:rStyle w:val="Hyperlinkki"/>
            <w:sz w:val="20"/>
            <w:szCs w:val="20"/>
            <w:lang w:val="en-US"/>
          </w:rPr>
          <w:t>taxamony</w:t>
        </w:r>
        <w:proofErr w:type="spellEnd"/>
      </w:hyperlink>
      <w:r w:rsidRPr="0007448A">
        <w:rPr>
          <w:sz w:val="20"/>
          <w:szCs w:val="20"/>
          <w:lang w:val="en-US"/>
        </w:rPr>
        <w:t>.</w:t>
      </w:r>
    </w:p>
    <w:p w14:paraId="0ED9541C" w14:textId="30CC16AB" w:rsidR="0007448A" w:rsidRPr="0016075C" w:rsidRDefault="0007448A" w:rsidP="0016075C">
      <w:pPr>
        <w:pStyle w:val="Luettelokappale"/>
        <w:numPr>
          <w:ilvl w:val="0"/>
          <w:numId w:val="7"/>
        </w:numPr>
        <w:spacing w:after="0"/>
        <w:ind w:left="426" w:hanging="284"/>
        <w:rPr>
          <w:sz w:val="20"/>
          <w:szCs w:val="20"/>
          <w:lang w:val="en-US"/>
        </w:rPr>
      </w:pPr>
      <w:r w:rsidRPr="0016075C">
        <w:rPr>
          <w:sz w:val="20"/>
          <w:szCs w:val="20"/>
          <w:lang w:val="en-US"/>
        </w:rPr>
        <w:t>Knowledge:</w:t>
      </w:r>
      <w:r w:rsidR="0016075C">
        <w:rPr>
          <w:sz w:val="20"/>
          <w:szCs w:val="20"/>
          <w:lang w:val="en-US"/>
        </w:rPr>
        <w:t xml:space="preserve"> </w:t>
      </w:r>
      <w:bookmarkStart w:id="0" w:name="_GoBack"/>
      <w:bookmarkEnd w:id="0"/>
    </w:p>
    <w:p w14:paraId="427C6B99" w14:textId="208E6DFF" w:rsidR="0007448A" w:rsidRPr="0016075C" w:rsidRDefault="0007448A" w:rsidP="0016075C">
      <w:pPr>
        <w:pStyle w:val="Luettelokappale"/>
        <w:numPr>
          <w:ilvl w:val="0"/>
          <w:numId w:val="7"/>
        </w:numPr>
        <w:spacing w:after="0"/>
        <w:ind w:left="426" w:hanging="284"/>
        <w:rPr>
          <w:sz w:val="20"/>
          <w:szCs w:val="20"/>
          <w:lang w:val="en-US"/>
        </w:rPr>
      </w:pPr>
      <w:r w:rsidRPr="0016075C">
        <w:rPr>
          <w:sz w:val="20"/>
          <w:szCs w:val="20"/>
          <w:lang w:val="en-US"/>
        </w:rPr>
        <w:t>Skills:</w:t>
      </w:r>
      <w:r w:rsidR="0016075C">
        <w:rPr>
          <w:sz w:val="20"/>
          <w:szCs w:val="20"/>
          <w:lang w:val="en-US"/>
        </w:rPr>
        <w:t xml:space="preserve"> </w:t>
      </w:r>
    </w:p>
    <w:p w14:paraId="3A38939D" w14:textId="75200045" w:rsidR="0007448A" w:rsidRDefault="0007448A" w:rsidP="0016075C">
      <w:pPr>
        <w:pStyle w:val="Luettelokappale"/>
        <w:numPr>
          <w:ilvl w:val="0"/>
          <w:numId w:val="7"/>
        </w:numPr>
        <w:spacing w:after="0"/>
        <w:ind w:left="426" w:hanging="284"/>
        <w:rPr>
          <w:sz w:val="20"/>
          <w:szCs w:val="20"/>
          <w:lang w:val="en-US"/>
        </w:rPr>
      </w:pPr>
      <w:r w:rsidRPr="0016075C">
        <w:rPr>
          <w:sz w:val="20"/>
          <w:szCs w:val="20"/>
          <w:lang w:val="en-US"/>
        </w:rPr>
        <w:t>Competences:</w:t>
      </w:r>
      <w:r w:rsidR="0016075C">
        <w:rPr>
          <w:sz w:val="20"/>
          <w:szCs w:val="20"/>
          <w:lang w:val="en-US"/>
        </w:rPr>
        <w:t xml:space="preserve"> </w:t>
      </w:r>
    </w:p>
    <w:p w14:paraId="67B75638" w14:textId="77777777" w:rsidR="001B4F86" w:rsidRPr="001B4F86" w:rsidRDefault="001B4F86" w:rsidP="001B4F86">
      <w:pPr>
        <w:spacing w:after="0"/>
        <w:rPr>
          <w:sz w:val="16"/>
          <w:szCs w:val="20"/>
          <w:lang w:val="en-US"/>
        </w:rPr>
      </w:pPr>
    </w:p>
    <w:p w14:paraId="2783CF5E" w14:textId="77777777" w:rsidR="0007448A" w:rsidRPr="0007448A" w:rsidRDefault="0007448A" w:rsidP="0007448A">
      <w:pPr>
        <w:spacing w:after="0"/>
        <w:rPr>
          <w:sz w:val="20"/>
          <w:szCs w:val="20"/>
          <w:lang w:val="en-US"/>
        </w:rPr>
      </w:pPr>
      <w:r w:rsidRPr="0007448A">
        <w:rPr>
          <w:b/>
          <w:color w:val="004494"/>
          <w:sz w:val="28"/>
          <w:lang w:val="en-US"/>
        </w:rPr>
        <w:t>How would you deliver the training</w:t>
      </w:r>
      <w:r w:rsidRPr="0007448A">
        <w:rPr>
          <w:sz w:val="20"/>
          <w:szCs w:val="20"/>
          <w:lang w:val="en-US"/>
        </w:rPr>
        <w:t xml:space="preserve"> </w:t>
      </w:r>
      <w:r w:rsidRPr="0007448A">
        <w:rPr>
          <w:sz w:val="16"/>
          <w:szCs w:val="20"/>
          <w:lang w:val="en-US"/>
        </w:rPr>
        <w:t>(300-500 Characters):</w:t>
      </w:r>
    </w:p>
    <w:p w14:paraId="06B7211E" w14:textId="77777777" w:rsidR="0007448A" w:rsidRPr="0007448A" w:rsidRDefault="0007448A" w:rsidP="0007448A">
      <w:pPr>
        <w:spacing w:after="0"/>
        <w:rPr>
          <w:sz w:val="20"/>
          <w:szCs w:val="20"/>
          <w:lang w:val="en-US"/>
        </w:rPr>
      </w:pPr>
      <w:r w:rsidRPr="0007448A">
        <w:rPr>
          <w:sz w:val="20"/>
          <w:szCs w:val="20"/>
          <w:lang w:val="en-US"/>
        </w:rPr>
        <w:t>Please provide information on the methodology, andragogy, and any tools you would like to use to deliver the training. Please also provide information if the course can be delivered online/Offline/both or blended (mixed)</w:t>
      </w:r>
    </w:p>
    <w:p w14:paraId="3A7E38D1" w14:textId="77777777" w:rsidR="0007448A" w:rsidRPr="001B4F86" w:rsidRDefault="0007448A" w:rsidP="0007448A">
      <w:pPr>
        <w:spacing w:after="0"/>
        <w:rPr>
          <w:sz w:val="16"/>
          <w:szCs w:val="20"/>
          <w:lang w:val="en-US"/>
        </w:rPr>
      </w:pPr>
    </w:p>
    <w:p w14:paraId="17567741" w14:textId="77777777" w:rsidR="0007448A" w:rsidRPr="0007448A" w:rsidRDefault="0007448A" w:rsidP="0007448A">
      <w:pPr>
        <w:spacing w:after="0"/>
        <w:rPr>
          <w:sz w:val="20"/>
          <w:szCs w:val="20"/>
          <w:lang w:val="en-US"/>
        </w:rPr>
      </w:pPr>
      <w:r w:rsidRPr="0007448A">
        <w:rPr>
          <w:sz w:val="20"/>
          <w:szCs w:val="20"/>
          <w:lang w:val="en-US"/>
        </w:rPr>
        <w:t xml:space="preserve">How the participants </w:t>
      </w:r>
      <w:proofErr w:type="gramStart"/>
      <w:r w:rsidRPr="0007448A">
        <w:rPr>
          <w:sz w:val="20"/>
          <w:szCs w:val="20"/>
          <w:lang w:val="en-US"/>
        </w:rPr>
        <w:t>will be assessed</w:t>
      </w:r>
      <w:proofErr w:type="gramEnd"/>
      <w:r w:rsidRPr="0007448A">
        <w:rPr>
          <w:sz w:val="20"/>
          <w:szCs w:val="20"/>
          <w:lang w:val="en-US"/>
        </w:rPr>
        <w:t xml:space="preserve"> if they pass the training (300-500 Characters):</w:t>
      </w:r>
    </w:p>
    <w:p w14:paraId="6B29BD78" w14:textId="77777777" w:rsidR="0007448A" w:rsidRPr="0007448A" w:rsidRDefault="0007448A" w:rsidP="0007448A">
      <w:pPr>
        <w:spacing w:after="0"/>
        <w:rPr>
          <w:sz w:val="20"/>
          <w:szCs w:val="20"/>
          <w:lang w:val="en-US"/>
        </w:rPr>
      </w:pPr>
      <w:r w:rsidRPr="0007448A">
        <w:rPr>
          <w:sz w:val="20"/>
          <w:szCs w:val="20"/>
          <w:lang w:val="en-US"/>
        </w:rPr>
        <w:t xml:space="preserve">Please provide information on how the </w:t>
      </w:r>
      <w:proofErr w:type="gramStart"/>
      <w:r w:rsidRPr="0007448A">
        <w:rPr>
          <w:sz w:val="20"/>
          <w:szCs w:val="20"/>
          <w:lang w:val="en-US"/>
        </w:rPr>
        <w:t>participants</w:t>
      </w:r>
      <w:proofErr w:type="gramEnd"/>
      <w:r w:rsidRPr="0007448A">
        <w:rPr>
          <w:sz w:val="20"/>
          <w:szCs w:val="20"/>
          <w:lang w:val="en-US"/>
        </w:rPr>
        <w:t xml:space="preserve"> achievements against the pre-defined learning outcomes will be done and what is the minimum criteria for passing the learning </w:t>
      </w:r>
      <w:proofErr w:type="spellStart"/>
      <w:r w:rsidRPr="0007448A">
        <w:rPr>
          <w:sz w:val="20"/>
          <w:szCs w:val="20"/>
          <w:lang w:val="en-US"/>
        </w:rPr>
        <w:t>excercise</w:t>
      </w:r>
      <w:proofErr w:type="spellEnd"/>
    </w:p>
    <w:p w14:paraId="108254DD" w14:textId="5146B585" w:rsidR="0007448A" w:rsidRPr="0007448A" w:rsidRDefault="0016075C" w:rsidP="0007448A">
      <w:pPr>
        <w:spacing w:after="0"/>
        <w:rPr>
          <w:sz w:val="20"/>
          <w:szCs w:val="20"/>
          <w:lang w:val="en-US"/>
        </w:rPr>
      </w:pPr>
      <w:r w:rsidRPr="001B4F86">
        <w:rPr>
          <w:b/>
          <w:sz w:val="16"/>
          <w:szCs w:val="20"/>
          <w:lang w:val="en-US"/>
        </w:rPr>
        <w:br/>
      </w:r>
      <w:r w:rsidR="0007448A" w:rsidRPr="0007448A">
        <w:rPr>
          <w:b/>
          <w:sz w:val="20"/>
          <w:szCs w:val="20"/>
          <w:lang w:val="en-US"/>
        </w:rPr>
        <w:t>Please indicate</w:t>
      </w:r>
      <w:r w:rsidR="0007448A" w:rsidRPr="0007448A">
        <w:rPr>
          <w:sz w:val="20"/>
          <w:szCs w:val="20"/>
          <w:lang w:val="en-US"/>
        </w:rPr>
        <w:t xml:space="preserve"> if the lecturers and educators of this course would need or gladly participate on a training, how to define tangible learning outcomes and design assessment method </w:t>
      </w:r>
      <w:proofErr w:type="gramStart"/>
      <w:r w:rsidR="0007448A" w:rsidRPr="0007448A">
        <w:rPr>
          <w:sz w:val="20"/>
          <w:szCs w:val="20"/>
          <w:lang w:val="en-US"/>
        </w:rPr>
        <w:t>accordingly:</w:t>
      </w:r>
      <w:proofErr w:type="gramEnd"/>
      <w:r w:rsidR="0007448A" w:rsidRPr="0007448A">
        <w:rPr>
          <w:sz w:val="20"/>
          <w:szCs w:val="20"/>
          <w:lang w:val="en-US"/>
        </w:rPr>
        <w:t xml:space="preserve"> </w:t>
      </w:r>
      <w:r w:rsidR="0007448A" w:rsidRPr="0007448A">
        <w:rPr>
          <w:b/>
          <w:sz w:val="20"/>
          <w:szCs w:val="20"/>
          <w:lang w:val="en-US"/>
        </w:rPr>
        <w:t>Yes/No</w:t>
      </w:r>
      <w:r w:rsidR="0007448A" w:rsidRPr="0007448A">
        <w:rPr>
          <w:sz w:val="20"/>
          <w:szCs w:val="20"/>
          <w:lang w:val="en-US"/>
        </w:rPr>
        <w:t xml:space="preserve"> </w:t>
      </w:r>
      <w:r w:rsidR="0007448A" w:rsidRPr="0007448A">
        <w:rPr>
          <w:sz w:val="16"/>
          <w:szCs w:val="20"/>
          <w:lang w:val="en-US"/>
        </w:rPr>
        <w:t>(underline your choice)</w:t>
      </w:r>
      <w:r w:rsidR="0007448A" w:rsidRPr="0007448A">
        <w:rPr>
          <w:sz w:val="20"/>
          <w:szCs w:val="20"/>
          <w:lang w:val="en-US"/>
        </w:rPr>
        <w:t>, the educators of this course would like to participate in such training</w:t>
      </w:r>
      <w:r w:rsidR="0007448A">
        <w:rPr>
          <w:sz w:val="20"/>
          <w:szCs w:val="20"/>
          <w:lang w:val="en-US"/>
        </w:rPr>
        <w:t>.</w:t>
      </w:r>
      <w:r w:rsidR="001B4F86">
        <w:rPr>
          <w:sz w:val="20"/>
          <w:szCs w:val="20"/>
          <w:lang w:val="en-US"/>
        </w:rPr>
        <w:br/>
        <w:t>___________________________</w:t>
      </w:r>
    </w:p>
    <w:p w14:paraId="11D53003" w14:textId="20AE8257" w:rsidR="0094394C" w:rsidRPr="000A0E1B" w:rsidRDefault="0007448A" w:rsidP="001B4F86">
      <w:pPr>
        <w:rPr>
          <w:sz w:val="24"/>
          <w:lang w:val="en-US"/>
        </w:rPr>
      </w:pPr>
      <w:r w:rsidRPr="0007448A">
        <w:rPr>
          <w:rStyle w:val="Alaviitteenviite"/>
          <w:i/>
        </w:rPr>
        <w:footnoteRef/>
      </w:r>
      <w:r w:rsidRPr="0007448A">
        <w:rPr>
          <w:i/>
          <w:lang w:val="en-US"/>
        </w:rPr>
        <w:t xml:space="preserve"> Shall be max 3 </w:t>
      </w:r>
      <w:proofErr w:type="spellStart"/>
      <w:r w:rsidRPr="0007448A">
        <w:rPr>
          <w:i/>
          <w:lang w:val="en-US"/>
        </w:rPr>
        <w:t>hrs</w:t>
      </w:r>
      <w:proofErr w:type="spellEnd"/>
    </w:p>
    <w:sectPr w:rsidR="0094394C" w:rsidRPr="000A0E1B" w:rsidSect="001B4F8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F9B4B5" w14:textId="77777777" w:rsidR="001B777F" w:rsidRDefault="001B777F" w:rsidP="001D6A00">
      <w:pPr>
        <w:spacing w:after="0" w:line="240" w:lineRule="auto"/>
      </w:pPr>
      <w:r>
        <w:separator/>
      </w:r>
    </w:p>
  </w:endnote>
  <w:endnote w:type="continuationSeparator" w:id="0">
    <w:p w14:paraId="248B1F9F" w14:textId="77777777" w:rsidR="001B777F" w:rsidRDefault="001B777F" w:rsidP="001D6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0B76A1" w14:textId="548E8D1C" w:rsidR="001D6A00" w:rsidRDefault="001B777F">
    <w:pPr>
      <w:pStyle w:val="Alatunniste"/>
    </w:pPr>
    <w:r>
      <w:rPr>
        <w:noProof/>
      </w:rPr>
      <w:pict w14:anchorId="154555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margin-left:389.45pt;margin-top:.7pt;width:111.4pt;height:31.2pt;z-index:251674624;mso-position-horizontal-relative:text;mso-position-vertical-relative:text;mso-width-relative:page;mso-height-relative:page">
          <v:imagedata r:id="rId1" o:title="LOGO (B) CMYK" croptop="20237f" cropbottom="19345f"/>
        </v:shape>
      </w:pict>
    </w:r>
    <w:r w:rsidR="005D07E6" w:rsidRPr="000F5BBD">
      <w:rPr>
        <w:noProof/>
        <w:lang w:eastAsia="fi-FI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B8D210D" wp14:editId="7098B5D6">
              <wp:simplePos x="0" y="0"/>
              <wp:positionH relativeFrom="margin">
                <wp:posOffset>-612167</wp:posOffset>
              </wp:positionH>
              <wp:positionV relativeFrom="paragraph">
                <wp:posOffset>-67917</wp:posOffset>
              </wp:positionV>
              <wp:extent cx="5390515" cy="621030"/>
              <wp:effectExtent l="0" t="0" r="0" b="0"/>
              <wp:wrapNone/>
              <wp:docPr id="51" name="Ryhmä 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90515" cy="621030"/>
                        <a:chOff x="1738738" y="137794"/>
                        <a:chExt cx="8617197" cy="994191"/>
                      </a:xfrm>
                    </wpg:grpSpPr>
                    <wpg:grpSp>
                      <wpg:cNvPr id="2" name="Ryhmä 2"/>
                      <wpg:cNvGrpSpPr/>
                      <wpg:grpSpPr>
                        <a:xfrm>
                          <a:off x="1738738" y="211167"/>
                          <a:ext cx="6365438" cy="865819"/>
                          <a:chOff x="1738738" y="211167"/>
                          <a:chExt cx="6365438" cy="865819"/>
                        </a:xfrm>
                      </wpg:grpSpPr>
                      <pic:pic xmlns:pic="http://schemas.openxmlformats.org/drawingml/2006/picture">
                        <pic:nvPicPr>
                          <pic:cNvPr id="5" name="Kuva 5"/>
                          <pic:cNvPicPr>
                            <a:picLocks noChangeAspect="1"/>
                          </pic:cNvPicPr>
                        </pic:nvPicPr>
                        <pic:blipFill>
                          <a:blip r:embed="rId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900208" y="211167"/>
                            <a:ext cx="1203968" cy="8658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Kuva 6"/>
                          <pic:cNvPicPr>
                            <a:picLocks noChangeAspect="1"/>
                          </pic:cNvPicPr>
                        </pic:nvPicPr>
                        <pic:blipFill>
                          <a:blip r:embed="rId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38738" y="433844"/>
                            <a:ext cx="1747558" cy="4753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Kuva 7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0645" y="466006"/>
                            <a:ext cx="1581234" cy="4131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Kuva 9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39812" y="464369"/>
                            <a:ext cx="1146148" cy="41482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3" name="Kuva 3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8119007" y="137794"/>
                          <a:ext cx="2236928" cy="99419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34ADBD6" id="Ryhmä 50" o:spid="_x0000_s1026" style="position:absolute;margin-left:-48.2pt;margin-top:-5.35pt;width:424.45pt;height:48.9pt;z-index:251661312;mso-position-horizontal-relative:margin;mso-width-relative:margin;mso-height-relative:margin" coordorigin="17387,1377" coordsize="86171,99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">
              <v:group id="Ryhmä 2" o:spid="_x0000_s1027" style="position:absolute;left:17387;top:2111;width:63654;height:8658" coordorigin="17387,2111" coordsize="63654,8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 id="Kuva 5" o:spid="_x0000_s1028" type="#_x0000_t75" style="position:absolute;left:69002;top:2111;width:12039;height:8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">
                  <v:imagedata r:id="rId7" o:title=""/>
                  <v:path arrowok="t"/>
                </v:shape>
                <v:shape id="Kuva 6" o:spid="_x0000_s1029" type="#_x0000_t75" style="position:absolute;left:17387;top:4338;width:17475;height:47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">
                  <v:imagedata r:id="rId8" o:title=""/>
                  <v:path arrowok="t"/>
                </v:shape>
                <v:shape id="Kuva 7" o:spid="_x0000_s1030" type="#_x0000_t75" style="position:absolute;left:36406;top:4660;width:15812;height:4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">
                  <v:imagedata r:id="rId9" o:title=""/>
                  <v:path arrowok="t"/>
                </v:shape>
                <v:shape id="Kuva 9" o:spid="_x0000_s1031" type="#_x0000_t75" style="position:absolute;left:55398;top:4643;width:11461;height:4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">
                  <v:imagedata r:id="rId10" o:title=""/>
                  <v:path arrowok="t"/>
                </v:shape>
              </v:group>
              <v:shape id="Kuva 3" o:spid="_x0000_s1032" type="#_x0000_t75" style="position:absolute;left:81190;top:1377;width:22369;height:9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">
                <v:imagedata r:id="rId11" o:title=""/>
                <v:path arrowok="t"/>
              </v:shape>
              <w10:wrap anchorx="margin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414E7F" w14:textId="2C4DE0AB" w:rsidR="007363A2" w:rsidRDefault="001B777F">
    <w:pPr>
      <w:pStyle w:val="Alatunniste"/>
    </w:pPr>
    <w:r>
      <w:rPr>
        <w:noProof/>
      </w:rPr>
      <w:pict w14:anchorId="112AAE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margin-left:383.85pt;margin-top:-3.7pt;width:119.6pt;height:39.45pt;z-index:251676672;mso-position-horizontal-relative:text;mso-position-vertical-relative:text;mso-width-relative:page;mso-height-relative:page">
          <v:imagedata r:id="rId1" o:title="LOGO (B) CMYK" croptop="17701f" cropbottom="17254f"/>
        </v:shape>
      </w:pict>
    </w:r>
    <w:r w:rsidR="00916AC8" w:rsidRPr="000F5BBD">
      <w:rPr>
        <w:noProof/>
        <w:lang w:eastAsia="fi-FI"/>
      </w:rPr>
      <mc:AlternateContent>
        <mc:Choice Requires="wpg">
          <w:drawing>
            <wp:anchor distT="0" distB="0" distL="114300" distR="114300" simplePos="0" relativeHeight="251672576" behindDoc="0" locked="0" layoutInCell="1" allowOverlap="1" wp14:anchorId="3B63A39C" wp14:editId="4509D244">
              <wp:simplePos x="0" y="0"/>
              <wp:positionH relativeFrom="margin">
                <wp:posOffset>-633426</wp:posOffset>
              </wp:positionH>
              <wp:positionV relativeFrom="paragraph">
                <wp:posOffset>-69850</wp:posOffset>
              </wp:positionV>
              <wp:extent cx="5414010" cy="621030"/>
              <wp:effectExtent l="0" t="0" r="0" b="0"/>
              <wp:wrapNone/>
              <wp:docPr id="14" name="Ryhmä 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14010" cy="621030"/>
                        <a:chOff x="1738738" y="150522"/>
                        <a:chExt cx="8655354" cy="994191"/>
                      </a:xfrm>
                    </wpg:grpSpPr>
                    <wpg:grpSp>
                      <wpg:cNvPr id="15" name="Ryhmä 15"/>
                      <wpg:cNvGrpSpPr/>
                      <wpg:grpSpPr>
                        <a:xfrm>
                          <a:off x="1738738" y="198438"/>
                          <a:ext cx="6365478" cy="865819"/>
                          <a:chOff x="1738738" y="198438"/>
                          <a:chExt cx="6365478" cy="865819"/>
                        </a:xfrm>
                      </wpg:grpSpPr>
                      <pic:pic xmlns:pic="http://schemas.openxmlformats.org/drawingml/2006/picture">
                        <pic:nvPicPr>
                          <pic:cNvPr id="16" name="Kuva 16"/>
                          <pic:cNvPicPr>
                            <a:picLocks noChangeAspect="1"/>
                          </pic:cNvPicPr>
                        </pic:nvPicPr>
                        <pic:blipFill>
                          <a:blip r:embed="rId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900248" y="198438"/>
                            <a:ext cx="1203968" cy="8658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Kuva 17"/>
                          <pic:cNvPicPr>
                            <a:picLocks noChangeAspect="1"/>
                          </pic:cNvPicPr>
                        </pic:nvPicPr>
                        <pic:blipFill>
                          <a:blip r:embed="rId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38738" y="433844"/>
                            <a:ext cx="1747558" cy="4753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Kuva 18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0660" y="466007"/>
                            <a:ext cx="1581233" cy="4131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Kuva 20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52562" y="464371"/>
                            <a:ext cx="1146149" cy="41482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21" name="Kuva 21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8157168" y="150522"/>
                          <a:ext cx="2236924" cy="99419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CE35FFD" id="Ryhmä 50" o:spid="_x0000_s1026" style="position:absolute;margin-left:-49.9pt;margin-top:-5.5pt;width:426.3pt;height:48.9pt;z-index:251672576;mso-position-horizontal-relative:margin;mso-width-relative:margin;mso-height-relative:margin" coordorigin="17387,1505" coordsize="86553,99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">
              <v:group id="Ryhmä 15" o:spid="_x0000_s1027" style="position:absolute;left:17387;top:1984;width:63655;height:8658" coordorigin="17387,1984" coordsize="63654,8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<v:shape id="Kuva 16" o:spid="_x0000_s1028" type="#_x0000_t75" style="position:absolute;left:69002;top:1984;width:12040;height:8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">
                  <v:imagedata r:id="rId7" o:title=""/>
                  <v:path arrowok="t"/>
                </v:shape>
                <v:shape id="Kuva 17" o:spid="_x0000_s1029" type="#_x0000_t75" style="position:absolute;left:17387;top:4338;width:17475;height:47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">
                  <v:imagedata r:id="rId8" o:title=""/>
                  <v:path arrowok="t"/>
                </v:shape>
                <v:shape id="Kuva 18" o:spid="_x0000_s1030" type="#_x0000_t75" style="position:absolute;left:36406;top:4660;width:15812;height:4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">
                  <v:imagedata r:id="rId9" o:title=""/>
                  <v:path arrowok="t"/>
                </v:shape>
                <v:shape id="Kuva 20" o:spid="_x0000_s1031" type="#_x0000_t75" style="position:absolute;left:55525;top:4643;width:11462;height:4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">
                  <v:imagedata r:id="rId10" o:title=""/>
                  <v:path arrowok="t"/>
                </v:shape>
              </v:group>
              <v:shape id="Kuva 21" o:spid="_x0000_s1032" type="#_x0000_t75" style="position:absolute;left:81571;top:1505;width:22369;height:9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">
                <v:imagedata r:id="rId11" o:title=""/>
                <v:path arrowok="t"/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EAF1DC" w14:textId="77777777" w:rsidR="001B777F" w:rsidRDefault="001B777F" w:rsidP="001D6A00">
      <w:pPr>
        <w:spacing w:after="0" w:line="240" w:lineRule="auto"/>
      </w:pPr>
      <w:r>
        <w:separator/>
      </w:r>
    </w:p>
  </w:footnote>
  <w:footnote w:type="continuationSeparator" w:id="0">
    <w:p w14:paraId="741454B8" w14:textId="77777777" w:rsidR="001B777F" w:rsidRDefault="001B777F" w:rsidP="001D6A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CA4998" w14:textId="4B4A6BC0" w:rsidR="001D6A00" w:rsidRDefault="00916AC8">
    <w:pPr>
      <w:pStyle w:val="Yltunniste"/>
    </w:pPr>
    <w:r>
      <w:rPr>
        <w:noProof/>
        <w:lang w:eastAsia="fi-FI"/>
      </w:rPr>
      <w:drawing>
        <wp:anchor distT="0" distB="0" distL="114300" distR="114300" simplePos="0" relativeHeight="251669504" behindDoc="0" locked="0" layoutInCell="1" allowOverlap="1" wp14:anchorId="303AE4CB" wp14:editId="10113299">
          <wp:simplePos x="0" y="0"/>
          <wp:positionH relativeFrom="column">
            <wp:posOffset>-596569</wp:posOffset>
          </wp:positionH>
          <wp:positionV relativeFrom="paragraph">
            <wp:posOffset>-198755</wp:posOffset>
          </wp:positionV>
          <wp:extent cx="3686175" cy="647700"/>
          <wp:effectExtent l="0" t="0" r="9525" b="0"/>
          <wp:wrapNone/>
          <wp:docPr id="12" name="Kuva 12" descr="C:\Users\mintan\AppData\Local\Microsoft\Windows\INetCache\Content.Word\EIT IE + Flag22_Horizon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mintan\AppData\Local\Microsoft\Windows\INetCache\Content.Word\EIT IE + Flag22_Horizonta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61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fi-FI"/>
      </w:rPr>
      <w:drawing>
        <wp:anchor distT="0" distB="0" distL="114300" distR="114300" simplePos="0" relativeHeight="251670528" behindDoc="0" locked="0" layoutInCell="1" allowOverlap="1" wp14:anchorId="79344A54" wp14:editId="01147FCB">
          <wp:simplePos x="0" y="0"/>
          <wp:positionH relativeFrom="column">
            <wp:posOffset>4008037</wp:posOffset>
          </wp:positionH>
          <wp:positionV relativeFrom="paragraph">
            <wp:posOffset>-365760</wp:posOffset>
          </wp:positionV>
          <wp:extent cx="2441575" cy="927735"/>
          <wp:effectExtent l="0" t="0" r="0" b="0"/>
          <wp:wrapNone/>
          <wp:docPr id="13" name="Kuva 13" descr="C:\Users\mintan\AppData\Local\Microsoft\Windows\INetCache\Content.Word\SUA logo new horizon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mintan\AppData\Local\Microsoft\Windows\INetCache\Content.Word\SUA logo new horizonta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1575" cy="927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1F4C90" w14:textId="6E79F969" w:rsidR="000A0E1B" w:rsidRDefault="000A0E1B">
    <w:pPr>
      <w:pStyle w:val="Yltunniste"/>
    </w:pPr>
  </w:p>
  <w:p w14:paraId="23F46500" w14:textId="5AC3D118" w:rsidR="007363A2" w:rsidRDefault="007363A2" w:rsidP="007363A2">
    <w:pPr>
      <w:pStyle w:val="Yltunniste"/>
      <w:tabs>
        <w:tab w:val="clear" w:pos="4513"/>
        <w:tab w:val="clear" w:pos="9026"/>
        <w:tab w:val="right" w:pos="9638"/>
      </w:tabs>
    </w:pPr>
    <w:r>
      <w:tab/>
    </w:r>
  </w:p>
  <w:p w14:paraId="2D0ADB51" w14:textId="77777777" w:rsidR="001D6A00" w:rsidRDefault="001D6A00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86E865" w14:textId="1C63B709" w:rsidR="007363A2" w:rsidRDefault="001B777F">
    <w:pPr>
      <w:pStyle w:val="Yltunniste"/>
    </w:pPr>
    <w:r>
      <w:rPr>
        <w:noProof/>
      </w:rPr>
      <w:pict w14:anchorId="303AE4C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47.45pt;margin-top:-19.25pt;width:290.25pt;height:51pt;z-index:251664384;mso-position-horizontal-relative:text;mso-position-vertical-relative:text;mso-width-relative:page;mso-height-relative:page">
          <v:imagedata r:id="rId1" o:title="EIT IE + Flag22_Horizontal"/>
        </v:shape>
      </w:pict>
    </w:r>
    <w:r>
      <w:rPr>
        <w:noProof/>
      </w:rPr>
      <w:pict w14:anchorId="79344A54">
        <v:shape id="_x0000_s2050" type="#_x0000_t75" style="position:absolute;margin-left:317.35pt;margin-top:-31.15pt;width:192.25pt;height:73.05pt;z-index:251666432;mso-position-horizontal-relative:text;mso-position-vertical-relative:text;mso-width-relative:page;mso-height-relative:page">
          <v:imagedata r:id="rId2" o:title="SUA logo new horizontal"/>
        </v:shape>
      </w:pict>
    </w:r>
    <w:r>
      <w:rPr>
        <w:noProof/>
      </w:rPr>
      <w:pict w14:anchorId="372F6C8C">
        <v:shape id="_x0000_s2053" type="#_x0000_t75" style="position:absolute;margin-left:-56.8pt;margin-top:37.15pt;width:565.4pt;height:318.05pt;z-index:-251648000;mso-position-horizontal-relative:text;mso-position-vertical-relative:text;mso-width-relative:page;mso-height-relative:page">
          <v:imagedata r:id="rId3" o:title="Word kuva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317B3"/>
    <w:multiLevelType w:val="hybridMultilevel"/>
    <w:tmpl w:val="78665C96"/>
    <w:lvl w:ilvl="0" w:tplc="E570950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965E0"/>
    <w:multiLevelType w:val="hybridMultilevel"/>
    <w:tmpl w:val="2DEE4F4E"/>
    <w:lvl w:ilvl="0" w:tplc="42AADCBA">
      <w:numFmt w:val="bullet"/>
      <w:lvlText w:val="•"/>
      <w:lvlJc w:val="left"/>
      <w:pPr>
        <w:ind w:left="1665" w:hanging="1305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009E7"/>
    <w:multiLevelType w:val="hybridMultilevel"/>
    <w:tmpl w:val="75DAB25E"/>
    <w:lvl w:ilvl="0" w:tplc="42AADCBA">
      <w:numFmt w:val="bullet"/>
      <w:lvlText w:val="•"/>
      <w:lvlJc w:val="left"/>
      <w:pPr>
        <w:ind w:left="1665" w:hanging="1305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FA4A60"/>
    <w:multiLevelType w:val="hybridMultilevel"/>
    <w:tmpl w:val="F91C3972"/>
    <w:lvl w:ilvl="0" w:tplc="E570950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D86D57"/>
    <w:multiLevelType w:val="hybridMultilevel"/>
    <w:tmpl w:val="D4708BEE"/>
    <w:lvl w:ilvl="0" w:tplc="E570950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B73143"/>
    <w:multiLevelType w:val="hybridMultilevel"/>
    <w:tmpl w:val="0E96E65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1E3A6E"/>
    <w:multiLevelType w:val="hybridMultilevel"/>
    <w:tmpl w:val="973A03F0"/>
    <w:lvl w:ilvl="0" w:tplc="E570950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1304"/>
  <w:hyphenationZone w:val="425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A00"/>
    <w:rsid w:val="000145D9"/>
    <w:rsid w:val="00064820"/>
    <w:rsid w:val="0007448A"/>
    <w:rsid w:val="000A0E1B"/>
    <w:rsid w:val="000D5496"/>
    <w:rsid w:val="000F7BF0"/>
    <w:rsid w:val="0016075C"/>
    <w:rsid w:val="001B4F86"/>
    <w:rsid w:val="001B777F"/>
    <w:rsid w:val="001D6A00"/>
    <w:rsid w:val="00206B25"/>
    <w:rsid w:val="00232E90"/>
    <w:rsid w:val="00253869"/>
    <w:rsid w:val="002A1CE2"/>
    <w:rsid w:val="002E2F45"/>
    <w:rsid w:val="00343AD0"/>
    <w:rsid w:val="0038305C"/>
    <w:rsid w:val="003A58E8"/>
    <w:rsid w:val="004043A5"/>
    <w:rsid w:val="004203A3"/>
    <w:rsid w:val="004316B7"/>
    <w:rsid w:val="005302EE"/>
    <w:rsid w:val="00532A87"/>
    <w:rsid w:val="00541507"/>
    <w:rsid w:val="00563A74"/>
    <w:rsid w:val="005D07E6"/>
    <w:rsid w:val="00605268"/>
    <w:rsid w:val="00663864"/>
    <w:rsid w:val="00665324"/>
    <w:rsid w:val="00680630"/>
    <w:rsid w:val="0073157A"/>
    <w:rsid w:val="007363A2"/>
    <w:rsid w:val="007761EF"/>
    <w:rsid w:val="00777FF5"/>
    <w:rsid w:val="007A2162"/>
    <w:rsid w:val="007C0867"/>
    <w:rsid w:val="007C2736"/>
    <w:rsid w:val="00821C9E"/>
    <w:rsid w:val="008938D0"/>
    <w:rsid w:val="00904864"/>
    <w:rsid w:val="00916AC8"/>
    <w:rsid w:val="0094394C"/>
    <w:rsid w:val="009A329C"/>
    <w:rsid w:val="009B21FE"/>
    <w:rsid w:val="00A07C34"/>
    <w:rsid w:val="00A424B5"/>
    <w:rsid w:val="00A42CD5"/>
    <w:rsid w:val="00A60963"/>
    <w:rsid w:val="00AE54BB"/>
    <w:rsid w:val="00B161E6"/>
    <w:rsid w:val="00BB74E2"/>
    <w:rsid w:val="00D210CD"/>
    <w:rsid w:val="00DE6137"/>
    <w:rsid w:val="00E73F5B"/>
    <w:rsid w:val="00E90BCA"/>
    <w:rsid w:val="00ED41C1"/>
    <w:rsid w:val="00FD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,"/>
  <w:listSeparator w:val=";"/>
  <w14:docId w14:val="3E8B46E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unhideWhenUsed/>
    <w:rsid w:val="001D6A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1D6A00"/>
  </w:style>
  <w:style w:type="paragraph" w:styleId="Alatunniste">
    <w:name w:val="footer"/>
    <w:basedOn w:val="Normaali"/>
    <w:link w:val="AlatunnisteChar"/>
    <w:uiPriority w:val="99"/>
    <w:unhideWhenUsed/>
    <w:rsid w:val="001D6A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1D6A00"/>
  </w:style>
  <w:style w:type="table" w:styleId="TaulukkoRuudukko">
    <w:name w:val="Table Grid"/>
    <w:basedOn w:val="Normaalitaulukko"/>
    <w:uiPriority w:val="39"/>
    <w:rsid w:val="00904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ikkamerkkiteksti">
    <w:name w:val="Placeholder Text"/>
    <w:basedOn w:val="Kappaleenoletusfontti"/>
    <w:uiPriority w:val="99"/>
    <w:semiHidden/>
    <w:rsid w:val="00DE6137"/>
    <w:rPr>
      <w:color w:val="808080"/>
    </w:rPr>
  </w:style>
  <w:style w:type="table" w:styleId="Luettelotaulukko3-korostus1">
    <w:name w:val="List Table 3 Accent 1"/>
    <w:basedOn w:val="Normaalitaulukko"/>
    <w:uiPriority w:val="48"/>
    <w:rsid w:val="00E90BCA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uettelotaulukko3-korostus5">
    <w:name w:val="List Table 3 Accent 5"/>
    <w:basedOn w:val="Normaalitaulukko"/>
    <w:uiPriority w:val="48"/>
    <w:rsid w:val="00ED41C1"/>
    <w:pPr>
      <w:spacing w:after="0" w:line="240" w:lineRule="auto"/>
    </w:pPr>
    <w:rPr>
      <w:rFonts w:ascii="Calibri" w:hAnsi="Calibri" w:cstheme="minorHAnsi"/>
    </w:rPr>
    <w:tblPr>
      <w:tblStyleRowBandSize w:val="1"/>
      <w:tblStyleColBandSize w:val="1"/>
      <w:tblBorders>
        <w:top w:val="single" w:sz="4" w:space="0" w:color="002060"/>
        <w:left w:val="single" w:sz="4" w:space="0" w:color="002060"/>
        <w:bottom w:val="single" w:sz="4" w:space="0" w:color="002060"/>
        <w:right w:val="single" w:sz="4" w:space="0" w:color="002060"/>
        <w:insideH w:val="single" w:sz="4" w:space="0" w:color="002060"/>
        <w:insideV w:val="single" w:sz="4" w:space="0" w:color="00206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uettelotaulukko4-korostus5">
    <w:name w:val="List Table 4 Accent 5"/>
    <w:basedOn w:val="Normaalitaulukko"/>
    <w:uiPriority w:val="49"/>
    <w:rsid w:val="00A07C3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Vaalealuettelo-korostus1">
    <w:name w:val="Light List Accent 1"/>
    <w:basedOn w:val="Normaalitaulukko"/>
    <w:uiPriority w:val="61"/>
    <w:rsid w:val="00A07C34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paragraph" w:styleId="Luettelokappale">
    <w:name w:val="List Paragraph"/>
    <w:basedOn w:val="Normaali"/>
    <w:uiPriority w:val="34"/>
    <w:qFormat/>
    <w:rsid w:val="00AE54BB"/>
    <w:pPr>
      <w:ind w:left="720"/>
      <w:contextualSpacing/>
    </w:pPr>
  </w:style>
  <w:style w:type="character" w:styleId="Alaviitteenviite">
    <w:name w:val="footnote reference"/>
    <w:basedOn w:val="Kappaleenoletusfontti"/>
    <w:uiPriority w:val="99"/>
    <w:semiHidden/>
    <w:unhideWhenUsed/>
    <w:rsid w:val="0007448A"/>
    <w:rPr>
      <w:vertAlign w:val="superscript"/>
    </w:rPr>
  </w:style>
  <w:style w:type="character" w:styleId="Hyperlinkki">
    <w:name w:val="Hyperlink"/>
    <w:basedOn w:val="Kappaleenoletusfontti"/>
    <w:uiPriority w:val="99"/>
    <w:unhideWhenUsed/>
    <w:rsid w:val="000744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opa.eu/europass/en/european-qualifications-framework-eqf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apu.edu/live_data/files/333/blooms_taxonomy_action_verbs.pdf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6.jpeg"/><Relationship Id="rId2" Type="http://schemas.openxmlformats.org/officeDocument/2006/relationships/image" Target="media/image15.png"/><Relationship Id="rId1" Type="http://schemas.openxmlformats.org/officeDocument/2006/relationships/image" Target="media/image1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38E68213B99483CB64CEFF75716BA0B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575F6A20-5715-4541-935A-9257BF4CCE64}"/>
      </w:docPartPr>
      <w:docPartBody>
        <w:p w:rsidR="00BC78FB" w:rsidRDefault="006A4282" w:rsidP="006A4282">
          <w:pPr>
            <w:pStyle w:val="738E68213B99483CB64CEFF75716BA0B"/>
          </w:pPr>
          <w:r w:rsidRPr="00112B03">
            <w:rPr>
              <w:rStyle w:val="Paikkamerkkiteksti"/>
            </w:rPr>
            <w:t>Click here to enter text.</w:t>
          </w:r>
        </w:p>
      </w:docPartBody>
    </w:docPart>
    <w:docPart>
      <w:docPartPr>
        <w:name w:val="B67E7751479F46F28215C1A45DF45E4A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D7080EB5-4807-4B52-8322-E6E424CA8877}"/>
      </w:docPartPr>
      <w:docPartBody>
        <w:p w:rsidR="00BC78FB" w:rsidRDefault="006A4282" w:rsidP="006A4282">
          <w:pPr>
            <w:pStyle w:val="B67E7751479F46F28215C1A45DF45E4A"/>
          </w:pPr>
          <w:r w:rsidRPr="00112B03">
            <w:rPr>
              <w:rStyle w:val="Paikkamerkkiteksti"/>
            </w:rPr>
            <w:t>Click here to enter text.</w:t>
          </w:r>
        </w:p>
      </w:docPartBody>
    </w:docPart>
    <w:docPart>
      <w:docPartPr>
        <w:name w:val="ADBAB50DC4D0448DAAFB7148EEDF586A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097B291A-8249-4CCF-B6AB-C3E57A67B069}"/>
      </w:docPartPr>
      <w:docPartBody>
        <w:p w:rsidR="00BC78FB" w:rsidRDefault="006A4282" w:rsidP="006A4282">
          <w:pPr>
            <w:pStyle w:val="ADBAB50DC4D0448DAAFB7148EEDF586A"/>
          </w:pPr>
          <w:r w:rsidRPr="00112B03">
            <w:rPr>
              <w:rStyle w:val="Paikkamerkkiteksti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282"/>
    <w:rsid w:val="00486E81"/>
    <w:rsid w:val="006A4282"/>
    <w:rsid w:val="00BC78FB"/>
    <w:rsid w:val="00F51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i-FI" w:eastAsia="fi-F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Paikkamerkkiteksti">
    <w:name w:val="Placeholder Text"/>
    <w:basedOn w:val="Kappaleenoletusfontti"/>
    <w:uiPriority w:val="99"/>
    <w:semiHidden/>
    <w:rsid w:val="006A4282"/>
    <w:rPr>
      <w:color w:val="808080"/>
    </w:rPr>
  </w:style>
  <w:style w:type="paragraph" w:customStyle="1" w:styleId="738E68213B99483CB64CEFF75716BA0B">
    <w:name w:val="738E68213B99483CB64CEFF75716BA0B"/>
    <w:rsid w:val="006A4282"/>
  </w:style>
  <w:style w:type="paragraph" w:customStyle="1" w:styleId="B67E7751479F46F28215C1A45DF45E4A">
    <w:name w:val="B67E7751479F46F28215C1A45DF45E4A"/>
    <w:rsid w:val="006A4282"/>
  </w:style>
  <w:style w:type="paragraph" w:customStyle="1" w:styleId="ADBAB50DC4D0448DAAFB7148EEDF586A">
    <w:name w:val="ADBAB50DC4D0448DAAFB7148EEDF586A"/>
    <w:rsid w:val="006A42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1E4AC-6AB8-4CCA-AF96-F1B432ADF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SUA Training Workshop Description.dotx</Template>
  <TotalTime>1</TotalTime>
  <Pages>1</Pages>
  <Words>221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JAMK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Minkkinen Tanja</dc:creator>
  <cp:keywords/>
  <dc:description/>
  <cp:lastModifiedBy>Minkkinen Tanja</cp:lastModifiedBy>
  <cp:revision>2</cp:revision>
  <dcterms:created xsi:type="dcterms:W3CDTF">2022-01-04T11:06:00Z</dcterms:created>
  <dcterms:modified xsi:type="dcterms:W3CDTF">2022-01-04T11:06:00Z</dcterms:modified>
</cp:coreProperties>
</file>